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1F1" w:rsidRDefault="00AC51F1" w:rsidP="00AC51F1">
      <w:pPr>
        <w:pStyle w:val="1"/>
        <w:ind w:left="0"/>
      </w:pPr>
      <w:bookmarkStart w:id="0" w:name="_GoBack"/>
      <w:bookmarkEnd w:id="0"/>
    </w:p>
    <w:p w:rsidR="00AC51F1" w:rsidRDefault="00C2747F">
      <w:pPr>
        <w:pStyle w:val="1"/>
      </w:pPr>
      <w:r>
        <w:rPr>
          <w:noProof/>
          <w:lang w:eastAsia="ru-RU"/>
        </w:rPr>
        <w:drawing>
          <wp:inline distT="0" distB="0" distL="0" distR="0">
            <wp:extent cx="7835546" cy="5664908"/>
            <wp:effectExtent l="0" t="1085850" r="0" b="1059742"/>
            <wp:docPr id="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Матем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953" t="5660" r="745" b="3255"/>
                    <a:stretch/>
                  </pic:blipFill>
                  <pic:spPr bwMode="auto">
                    <a:xfrm rot="5400000">
                      <a:off x="0" y="0"/>
                      <a:ext cx="7835560" cy="5664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C2747F" w:rsidRDefault="00C2747F">
      <w:pPr>
        <w:pStyle w:val="1"/>
      </w:pPr>
    </w:p>
    <w:p w:rsidR="00B1571B" w:rsidRDefault="00AD2093">
      <w:pPr>
        <w:pStyle w:val="1"/>
      </w:pPr>
      <w:r>
        <w:rPr>
          <w:noProof/>
          <w:lang w:eastAsia="ru-RU"/>
        </w:rPr>
        <w:lastRenderedPageBreak/>
        <w:pict>
          <v:rect id="Rectangle 8" o:spid="_x0000_s1026" style="position:absolute;left:0;text-align:left;margin-left:33.3pt;margin-top:22.9pt;width:528.15pt;height:.6pt;z-index:-25166182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VA2bKn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r w:rsidR="005A0014">
        <w:t>ПОЯСНИТЕЛЬНАЯЗАПИСКА</w:t>
      </w:r>
    </w:p>
    <w:p w:rsidR="00B1571B" w:rsidRDefault="005A0014">
      <w:pPr>
        <w:pStyle w:val="a3"/>
        <w:spacing w:before="179" w:line="292" w:lineRule="auto"/>
        <w:ind w:left="106" w:right="94" w:firstLine="180"/>
      </w:pPr>
      <w:r>
        <w:t>Рабочая программа по предмету «Математика» для обучающихся 1 класса составлена на основеТребований к результатам освоения основной образовательной программы начального общегообразования, представленных в Федеральном государственном образовательном стандарте начальногообщегообразования, а такжеПримерной программы воспитания.</w:t>
      </w:r>
    </w:p>
    <w:p w:rsidR="00B1571B" w:rsidRDefault="005A0014">
      <w:pPr>
        <w:pStyle w:val="a3"/>
        <w:spacing w:before="117" w:line="292" w:lineRule="auto"/>
        <w:ind w:left="106" w:right="258" w:firstLine="180"/>
      </w:pPr>
      <w:r>
        <w:t xml:space="preserve">В начальной школе изучение математики имеет особое значение в развитии младшего школьника.Приобретённые им знания, опыт выполнения предметных и универсальных действий </w:t>
      </w:r>
      <w:r w:rsidR="00214F9D">
        <w:t>на математическом</w:t>
      </w:r>
      <w:r>
        <w:t xml:space="preserve"> материале, первоначальное овладение математическим языком станут фундаментомобучениявосновномзвене школы,а такжебудутвостребованы вжизни.</w:t>
      </w:r>
    </w:p>
    <w:p w:rsidR="00B1571B" w:rsidRDefault="005A0014">
      <w:pPr>
        <w:pStyle w:val="a3"/>
        <w:spacing w:before="118" w:line="292" w:lineRule="auto"/>
        <w:ind w:left="106" w:firstLine="180"/>
      </w:pPr>
      <w:r>
        <w:t>Изучениематематикивначальнойшколенаправленонадостижениеследующихобразовательных,развивающихцелей, а также целейвоспитания: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07" w:line="292" w:lineRule="auto"/>
        <w:ind w:right="405" w:firstLine="0"/>
        <w:rPr>
          <w:sz w:val="24"/>
        </w:rPr>
      </w:pPr>
      <w:r>
        <w:rPr>
          <w:sz w:val="24"/>
        </w:rPr>
        <w:t xml:space="preserve">Освоение начальных математических знаний - понимание значения величин и способов </w:t>
      </w:r>
      <w:r w:rsidR="00214F9D">
        <w:rPr>
          <w:sz w:val="24"/>
        </w:rPr>
        <w:t>их измерения</w:t>
      </w:r>
      <w:r>
        <w:rPr>
          <w:sz w:val="24"/>
        </w:rPr>
        <w:t>; использование арифметических способов для разрешения сюжетных ситуаций;формирование умения решать учебные и практические задачи средствами математики; работа салгоритмамивыполненияарифметических действий.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8" w:line="292" w:lineRule="auto"/>
        <w:ind w:right="273" w:firstLine="0"/>
        <w:jc w:val="both"/>
        <w:rPr>
          <w:sz w:val="24"/>
        </w:rPr>
      </w:pPr>
      <w:r>
        <w:rPr>
          <w:sz w:val="24"/>
        </w:rPr>
        <w:t xml:space="preserve">Формирование функциональной математической грамотности младшего школьника, </w:t>
      </w:r>
      <w:r w:rsidR="00214F9D">
        <w:rPr>
          <w:sz w:val="24"/>
        </w:rPr>
        <w:t>которая характеризуется</w:t>
      </w:r>
      <w:r>
        <w:rPr>
          <w:sz w:val="24"/>
        </w:rPr>
        <w:t xml:space="preserve"> наличием у него опыта решения учебно-познавательных и учебно-практическихзадач,построенныхнапониманииипримененииматематическихотношений(«часть-целое»,</w:t>
      </w:r>
    </w:p>
    <w:p w:rsidR="00B1571B" w:rsidRDefault="005A0014">
      <w:pPr>
        <w:pStyle w:val="a3"/>
        <w:spacing w:line="292" w:lineRule="auto"/>
        <w:ind w:right="1562"/>
      </w:pPr>
      <w:r>
        <w:t>«больше-меньше», «равно-неравно», «порядок»), смысла арифметических действий,зависимостей(работа,движение,продолжительностьсобытия).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7" w:line="292" w:lineRule="auto"/>
        <w:ind w:right="308" w:firstLine="0"/>
        <w:rPr>
          <w:sz w:val="24"/>
        </w:rPr>
      </w:pPr>
      <w:r>
        <w:rPr>
          <w:sz w:val="24"/>
        </w:rPr>
        <w:t xml:space="preserve">Обеспечение математического развития младшего школьника - формирование способности </w:t>
      </w:r>
      <w:r w:rsidR="00214F9D">
        <w:rPr>
          <w:sz w:val="24"/>
        </w:rPr>
        <w:t>к интеллектуальной</w:t>
      </w:r>
      <w:r>
        <w:rPr>
          <w:sz w:val="24"/>
        </w:rPr>
        <w:t xml:space="preserve"> деятельности, пространственного воображения, математической речи; умениестроить рассуждения, выбирать аргументацию,различать верные (истинные) и неверные(ложные) утверждения, вести поиск информации (примеров, оснований для упорядочения,вариантови др.).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7" w:line="292" w:lineRule="auto"/>
        <w:ind w:right="310" w:firstLine="0"/>
        <w:rPr>
          <w:sz w:val="24"/>
        </w:rPr>
      </w:pPr>
      <w:r>
        <w:rPr>
          <w:sz w:val="24"/>
        </w:rPr>
        <w:t xml:space="preserve">Становление учебно-познавательных мотивов и интереса к изучению математики </w:t>
      </w:r>
      <w:r w:rsidR="00214F9D">
        <w:rPr>
          <w:sz w:val="24"/>
        </w:rPr>
        <w:t>и умственному</w:t>
      </w:r>
      <w:r>
        <w:rPr>
          <w:sz w:val="24"/>
        </w:rPr>
        <w:t xml:space="preserve"> труду; важнейших качеств интеллектуальной деятельности: теоретического </w:t>
      </w:r>
      <w:r w:rsidR="00214F9D">
        <w:rPr>
          <w:sz w:val="24"/>
        </w:rPr>
        <w:t>и пространственного</w:t>
      </w:r>
      <w:r>
        <w:rPr>
          <w:sz w:val="24"/>
        </w:rPr>
        <w:t xml:space="preserve"> мышления, воображения, математической речи, ориентировки </w:t>
      </w:r>
      <w:r w:rsidR="00214F9D">
        <w:rPr>
          <w:sz w:val="24"/>
        </w:rPr>
        <w:t>в математических</w:t>
      </w:r>
      <w:r>
        <w:rPr>
          <w:sz w:val="24"/>
        </w:rPr>
        <w:t xml:space="preserve"> терминах и понятиях; прочныхнавыков использования математических знанийвповседневной жизни.</w:t>
      </w:r>
    </w:p>
    <w:p w:rsidR="00B1571B" w:rsidRDefault="005A0014">
      <w:pPr>
        <w:pStyle w:val="a3"/>
        <w:spacing w:before="225" w:line="292" w:lineRule="auto"/>
        <w:ind w:left="106" w:right="901" w:firstLine="180"/>
      </w:pPr>
      <w:r>
        <w:t>В основе конструирования содержания и отбора планируемых результатов лежат следующиеценностиматематики,коррелирующиесостановлениемличностимладшегошкольника: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07" w:line="292" w:lineRule="auto"/>
        <w:ind w:right="190" w:firstLine="0"/>
        <w:rPr>
          <w:sz w:val="24"/>
        </w:rPr>
      </w:pPr>
      <w:r>
        <w:rPr>
          <w:sz w:val="24"/>
        </w:rPr>
        <w:t xml:space="preserve">понимание математических отношений выступает средством познания </w:t>
      </w:r>
      <w:r w:rsidR="00214F9D">
        <w:rPr>
          <w:sz w:val="24"/>
        </w:rPr>
        <w:t>закономерностей существования</w:t>
      </w:r>
      <w:r>
        <w:rPr>
          <w:sz w:val="24"/>
        </w:rPr>
        <w:t xml:space="preserve">   окружающего мира, фактов, процессовиявлений,</w:t>
      </w:r>
      <w:r w:rsidR="00214F9D">
        <w:rPr>
          <w:sz w:val="24"/>
        </w:rPr>
        <w:t xml:space="preserve"> происходящих в природе</w:t>
      </w:r>
      <w:r>
        <w:rPr>
          <w:sz w:val="24"/>
        </w:rPr>
        <w:t xml:space="preserve"> ив обществе (хронология событий, протяжённость по времени, образование целого из частей,изменениеформы, размера и т.д.);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7" w:line="292" w:lineRule="auto"/>
        <w:ind w:right="890" w:firstLine="0"/>
        <w:rPr>
          <w:sz w:val="24"/>
        </w:rPr>
      </w:pPr>
      <w:r>
        <w:rPr>
          <w:sz w:val="24"/>
        </w:rPr>
        <w:t>математическиепредставленияочислах,величинах,геометрических</w:t>
      </w:r>
      <w:r w:rsidR="00214F9D">
        <w:rPr>
          <w:sz w:val="24"/>
        </w:rPr>
        <w:t xml:space="preserve"> фигурах являются </w:t>
      </w:r>
      <w:r>
        <w:rPr>
          <w:sz w:val="24"/>
        </w:rPr>
        <w:t>условием целостного восприятия творений природы и человека (памятники архитектуры,</w:t>
      </w:r>
      <w:r w:rsidR="00214F9D">
        <w:rPr>
          <w:sz w:val="24"/>
        </w:rPr>
        <w:t xml:space="preserve"> сокровища искусства</w:t>
      </w:r>
      <w:r>
        <w:rPr>
          <w:sz w:val="24"/>
        </w:rPr>
        <w:t xml:space="preserve"> и культуры,объекты природы);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8" w:line="292" w:lineRule="auto"/>
        <w:ind w:right="214" w:firstLine="0"/>
        <w:rPr>
          <w:sz w:val="24"/>
        </w:rPr>
      </w:pPr>
      <w:r>
        <w:rPr>
          <w:sz w:val="24"/>
        </w:rPr>
        <w:t>владение математическим языком, элементами алгоритмического мышления позволяетученикусовершенствоватькоммуникативнуюдеятельность(аргументироватьсвоюточкуз</w:t>
      </w:r>
      <w:r>
        <w:rPr>
          <w:sz w:val="24"/>
        </w:rPr>
        <w:lastRenderedPageBreak/>
        <w:t>рения,строитьлогическиецепочкирассуждений;опровергатьили</w:t>
      </w:r>
      <w:r w:rsidR="00214F9D">
        <w:rPr>
          <w:sz w:val="24"/>
        </w:rPr>
        <w:t xml:space="preserve"> подтверждать истинность</w:t>
      </w:r>
    </w:p>
    <w:p w:rsidR="00B1571B" w:rsidRDefault="00B1571B">
      <w:pPr>
        <w:spacing w:line="292" w:lineRule="auto"/>
        <w:rPr>
          <w:sz w:val="24"/>
        </w:rPr>
        <w:sectPr w:rsidR="00B1571B">
          <w:pgSz w:w="11900" w:h="16840"/>
          <w:pgMar w:top="520" w:right="540" w:bottom="280" w:left="560" w:header="720" w:footer="720" w:gutter="0"/>
          <w:cols w:space="720"/>
        </w:sectPr>
      </w:pPr>
    </w:p>
    <w:p w:rsidR="00B1571B" w:rsidRDefault="005A0014">
      <w:pPr>
        <w:pStyle w:val="a3"/>
        <w:spacing w:before="62"/>
      </w:pPr>
      <w:r>
        <w:lastRenderedPageBreak/>
        <w:t>предположения).</w:t>
      </w:r>
    </w:p>
    <w:p w:rsidR="00B1571B" w:rsidRDefault="005A0014">
      <w:pPr>
        <w:pStyle w:val="a3"/>
        <w:spacing w:before="168" w:line="292" w:lineRule="auto"/>
        <w:ind w:left="106" w:right="354" w:firstLine="180"/>
      </w:pPr>
      <w:r>
        <w:t xml:space="preserve">Младшие школьники проявляют интерес к математической сущности предметов и </w:t>
      </w:r>
      <w:r w:rsidR="00214F9D">
        <w:t>явлений окружающей</w:t>
      </w:r>
      <w:r>
        <w:t xml:space="preserve"> жизни - возможности их измерить, определить величину, форму, выявить зависимостии</w:t>
      </w:r>
      <w:r w:rsidR="00214F9D">
        <w:t xml:space="preserve"> закономерности их </w:t>
      </w:r>
      <w:r>
        <w:t xml:space="preserve">расположениявовремении в пространстве. Осознанию </w:t>
      </w:r>
      <w:r w:rsidR="00214F9D">
        <w:t>младшим школьником</w:t>
      </w:r>
      <w:r>
        <w:t xml:space="preserve"> многих математических явлений помогает его тяга к моделированию, что </w:t>
      </w:r>
      <w:r w:rsidR="00214F9D">
        <w:t>облегчает освоение</w:t>
      </w:r>
      <w:r>
        <w:t xml:space="preserve"> общего способа решения учебной задачи, а также работу с разными средствамиинформации,втомчисле </w:t>
      </w:r>
      <w:r w:rsidR="00214F9D">
        <w:t>и графическими</w:t>
      </w:r>
      <w:r>
        <w:t xml:space="preserve"> (таблица,диаграмма, схема).</w:t>
      </w:r>
    </w:p>
    <w:p w:rsidR="00B1571B" w:rsidRDefault="005A0014">
      <w:pPr>
        <w:pStyle w:val="a3"/>
        <w:spacing w:line="292" w:lineRule="auto"/>
        <w:ind w:left="106" w:right="287" w:firstLine="180"/>
      </w:pPr>
      <w:r>
        <w:t xml:space="preserve">В начальной школе математические знания и умения применяются школьником при изучениидругих учебных предметов (количественные и пространственные характеристики, оценки, расчёты иприкидка, использование графических форм представления информации). Приобретённые </w:t>
      </w:r>
      <w:r w:rsidR="00214F9D">
        <w:t>учеником умения</w:t>
      </w:r>
      <w:r>
        <w:t xml:space="preserve"> строить алгоритмы, выбирать рациональные способы устных и письменных </w:t>
      </w:r>
      <w:r w:rsidR="00214F9D">
        <w:t>арифметических вычислений</w:t>
      </w:r>
      <w:r>
        <w:t>, приёмы проверки правильности выполнения действий, а также различение, называние,изображение геометрических фигур, нахождение геометрических величин (длина, периметр,площадь) становятся показателями сформированной функциональной грамотности младшегошкольникаипредпосылкойуспешногодальнейшегообучениявосновномзвенешколы.</w:t>
      </w:r>
    </w:p>
    <w:p w:rsidR="00B1571B" w:rsidRDefault="005A0014">
      <w:pPr>
        <w:pStyle w:val="a3"/>
        <w:spacing w:before="112"/>
        <w:ind w:left="286"/>
      </w:pPr>
      <w:r>
        <w:t>Наизучениематематикив1классеотводится4часавнеделю,всего132часа.</w:t>
      </w:r>
    </w:p>
    <w:p w:rsidR="00B1571B" w:rsidRDefault="00B1571B">
      <w:pPr>
        <w:sectPr w:rsidR="00B1571B">
          <w:pgSz w:w="11900" w:h="16840"/>
          <w:pgMar w:top="500" w:right="540" w:bottom="280" w:left="560" w:header="720" w:footer="720" w:gutter="0"/>
          <w:cols w:space="720"/>
        </w:sectPr>
      </w:pPr>
    </w:p>
    <w:p w:rsidR="00B1571B" w:rsidRDefault="00AD2093">
      <w:pPr>
        <w:pStyle w:val="1"/>
      </w:pPr>
      <w:r>
        <w:rPr>
          <w:noProof/>
          <w:lang w:eastAsia="ru-RU"/>
        </w:rPr>
        <w:lastRenderedPageBreak/>
        <w:pict>
          <v:rect id="Rectangle 7" o:spid="_x0000_s1032" style="position:absolute;left:0;text-align:left;margin-left:33.3pt;margin-top:22.9pt;width:528.15pt;height:.6pt;z-index:-25166080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xfN26H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r w:rsidR="005A0014">
        <w:t>СОДЕРЖАНИЕУЧЕБНОГОПРЕДМЕТА</w:t>
      </w:r>
    </w:p>
    <w:p w:rsidR="00B1571B" w:rsidRDefault="005A0014">
      <w:pPr>
        <w:pStyle w:val="a3"/>
        <w:spacing w:before="179"/>
        <w:ind w:left="286"/>
      </w:pPr>
      <w:r>
        <w:t>Основноесодержаниеобучениявпрограммепредставленоразделами:«Числаивеличины»,</w:t>
      </w:r>
    </w:p>
    <w:p w:rsidR="00B1571B" w:rsidRDefault="005A0014">
      <w:pPr>
        <w:pStyle w:val="a3"/>
        <w:spacing w:before="60" w:line="292" w:lineRule="auto"/>
        <w:ind w:left="106" w:right="279"/>
      </w:pPr>
      <w:r>
        <w:t xml:space="preserve">«Арифметические действия», «Текстовые задачи», «Пространственные отношения и </w:t>
      </w:r>
      <w:r w:rsidR="00214F9D">
        <w:t>геометрические фигуры</w:t>
      </w:r>
      <w:r>
        <w:t>»,«</w:t>
      </w:r>
      <w:r w:rsidR="00214F9D">
        <w:t>Математическая информация</w:t>
      </w:r>
      <w:r>
        <w:t>».</w:t>
      </w:r>
    </w:p>
    <w:p w:rsidR="00B1571B" w:rsidRDefault="00214F9D">
      <w:pPr>
        <w:pStyle w:val="1"/>
        <w:spacing w:before="119"/>
        <w:ind w:left="286"/>
      </w:pPr>
      <w:r>
        <w:t>Числа и величины</w:t>
      </w:r>
    </w:p>
    <w:p w:rsidR="00B1571B" w:rsidRDefault="005A0014">
      <w:pPr>
        <w:pStyle w:val="a3"/>
        <w:spacing w:before="60" w:line="292" w:lineRule="auto"/>
        <w:ind w:left="106" w:firstLine="180"/>
      </w:pPr>
      <w:r>
        <w:t>Числаот1до9:различение,чтение,запись.Единицасчёта.Десяток.Счётпредметов,записьрезультатацифрами. Числои цифра 0при измерении,вычислении.</w:t>
      </w:r>
    </w:p>
    <w:p w:rsidR="00B1571B" w:rsidRDefault="005A0014">
      <w:pPr>
        <w:pStyle w:val="a3"/>
        <w:spacing w:line="292" w:lineRule="auto"/>
        <w:ind w:left="106" w:firstLine="180"/>
      </w:pPr>
      <w:r>
        <w:t>Числавпределах20:чтение,запись,сравнение.Однозначныеидвузначныечисла.Увеличение(уменьшение)числа на несколько единиц.</w:t>
      </w:r>
    </w:p>
    <w:p w:rsidR="00B1571B" w:rsidRDefault="005A0014">
      <w:pPr>
        <w:pStyle w:val="a3"/>
        <w:spacing w:line="292" w:lineRule="auto"/>
        <w:ind w:left="106" w:right="536" w:firstLine="180"/>
      </w:pPr>
      <w:r>
        <w:t>Длина и её измерение. Единицы длины: сантиметр, дециметр; установление соотношения междуними.</w:t>
      </w:r>
    </w:p>
    <w:p w:rsidR="00B1571B" w:rsidRDefault="005A0014">
      <w:pPr>
        <w:pStyle w:val="1"/>
        <w:spacing w:before="116"/>
        <w:ind w:left="286"/>
      </w:pPr>
      <w:r>
        <w:t>Арифметическиедействия</w:t>
      </w:r>
    </w:p>
    <w:p w:rsidR="00B1571B" w:rsidRDefault="005A0014">
      <w:pPr>
        <w:pStyle w:val="a3"/>
        <w:spacing w:before="60" w:line="292" w:lineRule="auto"/>
        <w:ind w:left="106" w:right="188" w:firstLine="180"/>
      </w:pPr>
      <w:r>
        <w:t>Сложение и вычитание чисел в пределах 20. Названия компонентов действий, результатов действийсложения,вычитания. Вычитаниекакдействие,обратное сложению.</w:t>
      </w:r>
    </w:p>
    <w:p w:rsidR="00B1571B" w:rsidRDefault="005A0014">
      <w:pPr>
        <w:pStyle w:val="1"/>
        <w:spacing w:before="119"/>
        <w:ind w:left="286"/>
      </w:pPr>
      <w:r>
        <w:t>Текстовыезадачи</w:t>
      </w:r>
    </w:p>
    <w:p w:rsidR="00B1571B" w:rsidRDefault="005A0014">
      <w:pPr>
        <w:pStyle w:val="a3"/>
        <w:spacing w:before="60" w:line="292" w:lineRule="auto"/>
        <w:ind w:left="106" w:right="483" w:firstLine="180"/>
      </w:pPr>
      <w:r>
        <w:t>Текстовая задача: структурные элементы, составление текстовой задачи по образцу. Зависимостьмеждуданнымииискомойвеличинойвтекстовойзадаче.Решениезадачводнодействие.</w:t>
      </w:r>
    </w:p>
    <w:p w:rsidR="00B1571B" w:rsidRDefault="005A0014">
      <w:pPr>
        <w:pStyle w:val="1"/>
        <w:spacing w:before="119"/>
        <w:ind w:left="286"/>
      </w:pPr>
      <w:r>
        <w:t>Пространственныеотношенияигеометрическиефигуры</w:t>
      </w:r>
    </w:p>
    <w:p w:rsidR="00B1571B" w:rsidRDefault="005A0014">
      <w:pPr>
        <w:pStyle w:val="a3"/>
        <w:spacing w:before="60" w:line="292" w:lineRule="auto"/>
        <w:ind w:left="106" w:right="94" w:firstLine="180"/>
      </w:pPr>
      <w:r>
        <w:t>Расположениепредметовиобъектовнаплоскости,впространстве:слева/справа,сверху/снизу,между;установление пространственных отношений.</w:t>
      </w:r>
    </w:p>
    <w:p w:rsidR="00B1571B" w:rsidRDefault="005A0014">
      <w:pPr>
        <w:pStyle w:val="a3"/>
        <w:spacing w:line="292" w:lineRule="auto"/>
        <w:ind w:left="106" w:right="223" w:firstLine="180"/>
      </w:pPr>
      <w:r>
        <w:t>Геометрические фигуры: распознавание круга, треугольника, прямоугольника, отрезка. Построениеотрезка, квадрата, треугольника с помощью линейки на листе в клетку; измерение длины отрезка всантиметрах.</w:t>
      </w:r>
    </w:p>
    <w:p w:rsidR="00B1571B" w:rsidRDefault="005A0014">
      <w:pPr>
        <w:pStyle w:val="1"/>
        <w:spacing w:before="117"/>
        <w:ind w:left="286"/>
      </w:pPr>
      <w:r>
        <w:t>Математическаяинформация</w:t>
      </w:r>
    </w:p>
    <w:p w:rsidR="00B1571B" w:rsidRDefault="005A0014">
      <w:pPr>
        <w:pStyle w:val="a3"/>
        <w:spacing w:before="60" w:line="292" w:lineRule="auto"/>
        <w:ind w:left="106" w:firstLine="180"/>
      </w:pPr>
      <w:r>
        <w:t>Сборданныхобобъектепообразцу</w:t>
      </w:r>
      <w:proofErr w:type="gramStart"/>
      <w:r>
        <w:t>.Х</w:t>
      </w:r>
      <w:proofErr w:type="gramEnd"/>
      <w:r>
        <w:t>арактеристикиобъекта,группыобъектов(количество,форма,размер).Группировка объектовпо заданномупризнаку.</w:t>
      </w:r>
    </w:p>
    <w:p w:rsidR="00B1571B" w:rsidRDefault="005A0014">
      <w:pPr>
        <w:pStyle w:val="a3"/>
        <w:spacing w:line="275" w:lineRule="exact"/>
        <w:ind w:left="286"/>
      </w:pPr>
      <w:r>
        <w:t>Закономерностьврядузаданныхобъектов:еёобнаружение,продолжениеряда.</w:t>
      </w:r>
    </w:p>
    <w:p w:rsidR="00B1571B" w:rsidRDefault="005A0014">
      <w:pPr>
        <w:pStyle w:val="a3"/>
        <w:spacing w:before="61" w:line="292" w:lineRule="auto"/>
        <w:ind w:left="106" w:right="769" w:firstLine="180"/>
      </w:pPr>
      <w:r>
        <w:t>Верные (истинные) и неверные (ложные) предложения, составленные относительно заданногонабораматематических объектов.</w:t>
      </w:r>
    </w:p>
    <w:p w:rsidR="00B1571B" w:rsidRDefault="005A0014">
      <w:pPr>
        <w:pStyle w:val="a3"/>
        <w:spacing w:line="292" w:lineRule="auto"/>
        <w:ind w:left="106" w:right="258" w:firstLine="180"/>
      </w:pPr>
      <w:r>
        <w:t>Чтение таблицы (содержащей не более 4-х данных); извлечение данного из строки, столбца;внесение одного-двух данных в таблицу. Чтение рисунка, схемы с одним-двумя числовыми данными(значениямиданных величин).</w:t>
      </w:r>
    </w:p>
    <w:p w:rsidR="00B1571B" w:rsidRDefault="005A0014">
      <w:pPr>
        <w:pStyle w:val="a3"/>
        <w:spacing w:line="292" w:lineRule="auto"/>
        <w:ind w:left="106" w:right="847" w:firstLine="180"/>
      </w:pPr>
      <w:r>
        <w:t>Двух-трёхшаговые инструкции, связанные с вычислением, измерением длины, изображениегеометрическойфигуры.</w:t>
      </w:r>
    </w:p>
    <w:p w:rsidR="00B1571B" w:rsidRDefault="005A0014">
      <w:pPr>
        <w:pStyle w:val="1"/>
        <w:spacing w:before="115"/>
        <w:ind w:left="286"/>
      </w:pPr>
      <w:r>
        <w:t>Универсальныеучебныедействия(пропедевтическийуровень)</w:t>
      </w:r>
    </w:p>
    <w:p w:rsidR="00B1571B" w:rsidRDefault="005A0014">
      <w:pPr>
        <w:spacing w:before="181"/>
        <w:ind w:left="286"/>
        <w:rPr>
          <w:i/>
          <w:sz w:val="24"/>
        </w:rPr>
      </w:pPr>
      <w:r>
        <w:rPr>
          <w:i/>
          <w:sz w:val="24"/>
        </w:rPr>
        <w:t>Универсальныепознавательныеучебныедействия: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наблюдатьматематическиеобъект</w:t>
      </w:r>
      <w:proofErr w:type="gramStart"/>
      <w:r>
        <w:rPr>
          <w:sz w:val="24"/>
        </w:rPr>
        <w:t>ы(</w:t>
      </w:r>
      <w:proofErr w:type="gramEnd"/>
      <w:r>
        <w:rPr>
          <w:sz w:val="24"/>
        </w:rPr>
        <w:t>числа,величины)вокружающеммире;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обнаруживатьобщееиразличноевзаписиарифметическихдействий;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пониматьназначениеинеобходимостьиспользованиявеличинвжизни;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наблюдатьдействиеизмерительныхприборов;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сравниватьдваобъекта,двачисла;распределятьобъектынагруппыпозаданному</w:t>
      </w:r>
    </w:p>
    <w:p w:rsidR="00B1571B" w:rsidRDefault="00B1571B">
      <w:pPr>
        <w:rPr>
          <w:sz w:val="24"/>
        </w:rPr>
        <w:sectPr w:rsidR="00B1571B">
          <w:pgSz w:w="11900" w:h="16840"/>
          <w:pgMar w:top="520" w:right="540" w:bottom="280" w:left="560" w:header="720" w:footer="720" w:gutter="0"/>
          <w:cols w:space="720"/>
        </w:sectPr>
      </w:pPr>
    </w:p>
    <w:p w:rsidR="00B1571B" w:rsidRDefault="005A0014">
      <w:pPr>
        <w:pStyle w:val="a3"/>
        <w:spacing w:before="62"/>
      </w:pPr>
      <w:r>
        <w:lastRenderedPageBreak/>
        <w:t>основанию;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 w:line="292" w:lineRule="auto"/>
        <w:ind w:right="966" w:firstLine="0"/>
        <w:rPr>
          <w:sz w:val="24"/>
        </w:rPr>
      </w:pPr>
      <w:r>
        <w:rPr>
          <w:sz w:val="24"/>
        </w:rPr>
        <w:t>копировать изученные фигуры, рисовать от руки по собственному замыслу; приводитьпримерычисел, геометрических фигур;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вестипорядковыйиколичественныйсчет(соблюдатьпоследовательность).</w:t>
      </w:r>
    </w:p>
    <w:p w:rsidR="00B1571B" w:rsidRDefault="005A0014">
      <w:pPr>
        <w:spacing w:before="168"/>
        <w:ind w:left="286"/>
        <w:rPr>
          <w:i/>
          <w:sz w:val="24"/>
        </w:rPr>
      </w:pPr>
      <w:r>
        <w:rPr>
          <w:i/>
          <w:sz w:val="24"/>
        </w:rPr>
        <w:t>Работасинформацией: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68" w:line="292" w:lineRule="auto"/>
        <w:ind w:right="269" w:firstLine="0"/>
        <w:rPr>
          <w:sz w:val="24"/>
        </w:rPr>
      </w:pPr>
      <w:r>
        <w:rPr>
          <w:sz w:val="24"/>
        </w:rPr>
        <w:t>понимать, что математические явления могут быть представлены с помощью разных средств:текст,числоваязапись, таблица,рисунок, схема;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читатьтаблицу,извлекатьинформацию,представленнуювтабличнойформе.</w:t>
      </w:r>
    </w:p>
    <w:p w:rsidR="00B1571B" w:rsidRDefault="005A0014">
      <w:pPr>
        <w:spacing w:before="168"/>
        <w:ind w:left="286"/>
        <w:rPr>
          <w:i/>
          <w:sz w:val="24"/>
        </w:rPr>
      </w:pPr>
      <w:r>
        <w:rPr>
          <w:i/>
          <w:sz w:val="24"/>
        </w:rPr>
        <w:t>Универсальныекоммуникативныеучебныедействия: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68" w:line="292" w:lineRule="auto"/>
        <w:ind w:right="1214" w:firstLine="0"/>
        <w:rPr>
          <w:sz w:val="24"/>
        </w:rPr>
      </w:pPr>
      <w:r>
        <w:rPr>
          <w:sz w:val="24"/>
        </w:rPr>
        <w:t>характеризовать (описывать) число, геометрическую фигуру, последовательность изнесколькихчисел, записанных по порядку;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line="292" w:lineRule="auto"/>
        <w:ind w:right="1104" w:firstLine="0"/>
        <w:rPr>
          <w:sz w:val="24"/>
        </w:rPr>
      </w:pPr>
      <w:r>
        <w:rPr>
          <w:sz w:val="24"/>
        </w:rPr>
        <w:t>комментировать ход сравнения двух объектов; описывать своими словами сюжетнуюситуациюиматематическое отношение,представленноевзадаче;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line="292" w:lineRule="auto"/>
        <w:ind w:right="655" w:firstLine="0"/>
        <w:rPr>
          <w:sz w:val="24"/>
        </w:rPr>
      </w:pPr>
      <w:r>
        <w:rPr>
          <w:sz w:val="24"/>
        </w:rPr>
        <w:t>описывать положение предмета в пространстве различать и использовать математическиезнаки;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строитьпредложенияотносительнозаданногонабораобъектов.</w:t>
      </w:r>
    </w:p>
    <w:p w:rsidR="00B1571B" w:rsidRDefault="005A0014">
      <w:pPr>
        <w:spacing w:before="168"/>
        <w:ind w:left="286"/>
        <w:rPr>
          <w:i/>
          <w:sz w:val="24"/>
        </w:rPr>
      </w:pPr>
      <w:r>
        <w:rPr>
          <w:i/>
          <w:sz w:val="24"/>
        </w:rPr>
        <w:t>Универсальныерегулятивныеучебныедействия: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приниматьучебнуюзадачу,удерживатьеёвпроцесседеятельности;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действоватьвсоответствииспредложеннымобразцом,инструкцией;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 w:line="292" w:lineRule="auto"/>
        <w:ind w:right="825" w:firstLine="0"/>
        <w:rPr>
          <w:sz w:val="24"/>
        </w:rPr>
      </w:pPr>
      <w:r>
        <w:rPr>
          <w:sz w:val="24"/>
        </w:rPr>
        <w:t>проявлятьинтерескпроверкерезультатоврешенияучебнойзадачи,спомощьюучителяустанавливатьпричину возникшей ошибкии трудности;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проверятьправильностьвычисленияспомощьюдругогоприёмавыполнениядействия.</w:t>
      </w:r>
    </w:p>
    <w:p w:rsidR="00B1571B" w:rsidRDefault="005A0014">
      <w:pPr>
        <w:spacing w:before="168"/>
        <w:ind w:left="286"/>
        <w:rPr>
          <w:i/>
          <w:sz w:val="24"/>
        </w:rPr>
      </w:pPr>
      <w:r>
        <w:rPr>
          <w:i/>
          <w:sz w:val="24"/>
        </w:rPr>
        <w:t>Совместнаядеятельность: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участвоватьвпарнойработесматематическимматериалом;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1" w:line="292" w:lineRule="auto"/>
        <w:ind w:right="264" w:firstLine="0"/>
        <w:rPr>
          <w:sz w:val="24"/>
        </w:rPr>
      </w:pPr>
      <w:r>
        <w:rPr>
          <w:sz w:val="24"/>
        </w:rPr>
        <w:t>выполнятьправиласовместнойдеятельности:договариваться,считатьсясмнениемпартнёра,спокойнои мирно разрешатьконфликты.</w:t>
      </w:r>
    </w:p>
    <w:p w:rsidR="00B1571B" w:rsidRDefault="00B1571B">
      <w:pPr>
        <w:spacing w:line="292" w:lineRule="auto"/>
        <w:rPr>
          <w:sz w:val="24"/>
        </w:rPr>
        <w:sectPr w:rsidR="00B1571B">
          <w:pgSz w:w="11900" w:h="16840"/>
          <w:pgMar w:top="500" w:right="540" w:bottom="280" w:left="560" w:header="720" w:footer="720" w:gutter="0"/>
          <w:cols w:space="720"/>
        </w:sectPr>
      </w:pPr>
    </w:p>
    <w:p w:rsidR="00B1571B" w:rsidRDefault="00AD2093">
      <w:pPr>
        <w:pStyle w:val="1"/>
      </w:pPr>
      <w:r>
        <w:rPr>
          <w:noProof/>
          <w:lang w:eastAsia="ru-RU"/>
        </w:rPr>
        <w:lastRenderedPageBreak/>
        <w:pict>
          <v:rect id="Rectangle 6" o:spid="_x0000_s1031" style="position:absolute;left:0;text-align:left;margin-left:33.3pt;margin-top:22.9pt;width:528.15pt;height:.6pt;z-index:-25165977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xU0qkX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r w:rsidR="005A0014">
        <w:t>ПЛАНИРУЕМЫЕОБРАЗОВАТЕЛЬНЫЕРЕЗУЛЬТАТЫ</w:t>
      </w:r>
    </w:p>
    <w:p w:rsidR="00B1571B" w:rsidRDefault="005A0014">
      <w:pPr>
        <w:pStyle w:val="a3"/>
        <w:spacing w:before="179" w:line="292" w:lineRule="auto"/>
        <w:ind w:left="106" w:right="1364" w:firstLine="180"/>
      </w:pPr>
      <w:r>
        <w:t xml:space="preserve">Изучение математики в 1 классе направлено на достижение обучающимися </w:t>
      </w:r>
      <w:proofErr w:type="spellStart"/>
      <w:r>
        <w:t>личностных</w:t>
      </w:r>
      <w:proofErr w:type="gramStart"/>
      <w:r>
        <w:t>,м</w:t>
      </w:r>
      <w:proofErr w:type="gramEnd"/>
      <w:r>
        <w:t>етапредметныхипредметныхрезультатовосвоенияучебного</w:t>
      </w:r>
      <w:proofErr w:type="spellEnd"/>
      <w:r>
        <w:t xml:space="preserve"> предмета.</w:t>
      </w:r>
    </w:p>
    <w:p w:rsidR="00B1571B" w:rsidRDefault="005A0014">
      <w:pPr>
        <w:pStyle w:val="1"/>
        <w:spacing w:before="191"/>
      </w:pPr>
      <w:r>
        <w:t>ЛИЧНОСТНЫЕРЕЗУЛЬТАТЫ</w:t>
      </w:r>
    </w:p>
    <w:p w:rsidR="00B1571B" w:rsidRDefault="005A0014">
      <w:pPr>
        <w:pStyle w:val="a3"/>
        <w:spacing w:before="156" w:line="292" w:lineRule="auto"/>
        <w:ind w:left="106" w:right="419" w:firstLine="180"/>
      </w:pPr>
      <w:r>
        <w:t>В результате изучения предмета «Математика» у обучающегося будут сформированы следующиеличностныерезультаты: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07" w:line="292" w:lineRule="auto"/>
        <w:ind w:right="335" w:firstLine="0"/>
        <w:rPr>
          <w:sz w:val="24"/>
        </w:rPr>
      </w:pPr>
      <w:r>
        <w:rPr>
          <w:sz w:val="24"/>
        </w:rPr>
        <w:t>осознавать необходимость изучения математики для адаптации к жизненным ситуациям, дляразвитияобщей культуры человека;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8" w:line="292" w:lineRule="auto"/>
        <w:ind w:right="739" w:firstLine="0"/>
        <w:rPr>
          <w:sz w:val="24"/>
        </w:rPr>
      </w:pPr>
      <w:r>
        <w:rPr>
          <w:sz w:val="24"/>
        </w:rPr>
        <w:t>развития способности мыслить, рассуждать, выдвигать предположения и доказывать илиопровергатьих;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line="292" w:lineRule="auto"/>
        <w:ind w:right="1012" w:firstLine="0"/>
        <w:rPr>
          <w:sz w:val="24"/>
        </w:rPr>
      </w:pPr>
      <w:r>
        <w:rPr>
          <w:sz w:val="24"/>
        </w:rPr>
        <w:t>применятьправиласовместнойдеятельностисосверстниками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роявлятьспособностьдоговариваться, лидировать, следовать указаниям, осознавать личную ответственность иобъективнооцениватьсвойвкладвобщийрезультат;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осваиватьнавыкиорганизациибезопасногоповедениявинформационнойсреде;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 w:line="292" w:lineRule="auto"/>
        <w:ind w:right="413" w:firstLine="0"/>
        <w:rPr>
          <w:sz w:val="24"/>
        </w:rPr>
      </w:pPr>
      <w:r>
        <w:rPr>
          <w:sz w:val="24"/>
        </w:rPr>
        <w:t>применять математику для решения практических задач в повседневной жизни, в том числеприоказаниипомощиодноклассникам,детяммладшеговозраста,взрослымипожилымлюдям;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line="292" w:lineRule="auto"/>
        <w:ind w:right="521" w:firstLine="0"/>
        <w:rPr>
          <w:sz w:val="24"/>
        </w:rPr>
      </w:pPr>
      <w:r>
        <w:rPr>
          <w:sz w:val="24"/>
        </w:rPr>
        <w:t>работать в ситуациях, расширяющих опыт применения математических отношений вреальной жизни, повышающих интерес к интеллектуальному труду и уверенность своих силахприрешении поставленныхзадач, умениепреодолеватьтрудности;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18" w:line="292" w:lineRule="auto"/>
        <w:ind w:right="1012" w:firstLine="0"/>
        <w:rPr>
          <w:sz w:val="24"/>
        </w:rPr>
      </w:pPr>
      <w:r>
        <w:rPr>
          <w:sz w:val="24"/>
        </w:rPr>
        <w:t>оценивать практические и учебные ситуации с точки зрения возможности примененияматематикидлярациональногоиэффективногорешенияучебныхижизненныхпроблем;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оцениватьсвоиуспехивизученииматематики,намечатьпутиустранениятрудностей;</w:t>
      </w:r>
    </w:p>
    <w:p w:rsidR="00B1571B" w:rsidRDefault="005A0014">
      <w:pPr>
        <w:pStyle w:val="a4"/>
        <w:numPr>
          <w:ilvl w:val="0"/>
          <w:numId w:val="4"/>
        </w:numPr>
        <w:tabs>
          <w:tab w:val="left" w:pos="887"/>
        </w:tabs>
        <w:spacing w:before="180" w:line="292" w:lineRule="auto"/>
        <w:ind w:right="458" w:firstLine="0"/>
        <w:rPr>
          <w:sz w:val="24"/>
        </w:rPr>
      </w:pPr>
      <w:r>
        <w:rPr>
          <w:sz w:val="24"/>
        </w:rPr>
        <w:t>стремиться углублять свои математические знания и умения; пользоваться разнообразнымиинформационными средствами для решения предложенных и самостоятельно выбранныхучебныхпроблем, задач.</w:t>
      </w:r>
    </w:p>
    <w:p w:rsidR="00B1571B" w:rsidRDefault="00B1571B">
      <w:pPr>
        <w:pStyle w:val="a3"/>
        <w:spacing w:before="8"/>
        <w:ind w:left="0"/>
        <w:rPr>
          <w:sz w:val="21"/>
        </w:rPr>
      </w:pPr>
    </w:p>
    <w:p w:rsidR="00B1571B" w:rsidRDefault="005A0014">
      <w:pPr>
        <w:pStyle w:val="1"/>
        <w:spacing w:before="1"/>
      </w:pPr>
      <w:r>
        <w:t>МЕТАПРЕДМЕТНЫЕРЕЗУЛЬТАТЫ</w:t>
      </w:r>
    </w:p>
    <w:p w:rsidR="00B1571B" w:rsidRDefault="005A0014">
      <w:pPr>
        <w:pStyle w:val="a3"/>
        <w:spacing w:before="156"/>
        <w:ind w:left="286"/>
      </w:pPr>
      <w:r>
        <w:t>Кконцуобученияуобучающегосяформируютсяследующиеуниверсальныеучебныедействия.</w:t>
      </w:r>
    </w:p>
    <w:p w:rsidR="00B1571B" w:rsidRDefault="005A0014">
      <w:pPr>
        <w:pStyle w:val="1"/>
        <w:spacing w:before="180"/>
        <w:ind w:left="286"/>
      </w:pPr>
      <w:r>
        <w:t>Универсальныепознавательныеучебныедействия:</w:t>
      </w:r>
    </w:p>
    <w:p w:rsidR="00B1571B" w:rsidRDefault="005A0014">
      <w:pPr>
        <w:pStyle w:val="a4"/>
        <w:numPr>
          <w:ilvl w:val="0"/>
          <w:numId w:val="3"/>
        </w:numPr>
        <w:tabs>
          <w:tab w:val="left" w:pos="611"/>
        </w:tabs>
        <w:spacing w:before="180"/>
        <w:rPr>
          <w:i/>
          <w:sz w:val="24"/>
        </w:rPr>
      </w:pPr>
      <w:r>
        <w:rPr>
          <w:i/>
          <w:sz w:val="24"/>
        </w:rPr>
        <w:t>Базовыелогическиедействия:</w:t>
      </w:r>
    </w:p>
    <w:p w:rsidR="00B1571B" w:rsidRDefault="00A3672A">
      <w:pPr>
        <w:pStyle w:val="a4"/>
        <w:numPr>
          <w:ilvl w:val="1"/>
          <w:numId w:val="3"/>
        </w:numPr>
        <w:tabs>
          <w:tab w:val="left" w:pos="887"/>
        </w:tabs>
        <w:spacing w:before="168" w:line="292" w:lineRule="auto"/>
        <w:ind w:right="1128" w:firstLine="0"/>
        <w:rPr>
          <w:sz w:val="24"/>
        </w:rPr>
      </w:pPr>
      <w:r>
        <w:rPr>
          <w:sz w:val="24"/>
        </w:rPr>
        <w:t>У</w:t>
      </w:r>
      <w:r w:rsidR="005A0014">
        <w:rPr>
          <w:sz w:val="24"/>
        </w:rPr>
        <w:t>станавливатьсвязиизависимостимеждуматематическимиобъектами(часть-целое;причина-следствие;протяжённость);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476" w:firstLine="0"/>
        <w:rPr>
          <w:sz w:val="24"/>
        </w:rPr>
      </w:pPr>
      <w:r>
        <w:rPr>
          <w:sz w:val="24"/>
        </w:rPr>
        <w:t>применять базовые логические универсальные действия: сравнение, анализ, классификация(группировка),обобщение;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675" w:firstLine="0"/>
        <w:rPr>
          <w:sz w:val="24"/>
        </w:rPr>
      </w:pPr>
      <w:r>
        <w:rPr>
          <w:sz w:val="24"/>
        </w:rPr>
        <w:t>приобретать практические графические и измерительные навыки для успешного решенияучебныхи житейских задач;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509" w:firstLine="0"/>
        <w:rPr>
          <w:sz w:val="24"/>
        </w:rPr>
      </w:pPr>
      <w:r>
        <w:rPr>
          <w:sz w:val="24"/>
        </w:rPr>
        <w:t>представлять текстовую задачу, её решение в виде модели, схемы, арифметической записи,текставсоответствиис предложенной учебнойпроблемой.</w:t>
      </w:r>
    </w:p>
    <w:p w:rsidR="00B1571B" w:rsidRDefault="005A0014">
      <w:pPr>
        <w:pStyle w:val="a4"/>
        <w:numPr>
          <w:ilvl w:val="0"/>
          <w:numId w:val="3"/>
        </w:numPr>
        <w:tabs>
          <w:tab w:val="left" w:pos="611"/>
        </w:tabs>
        <w:spacing w:before="106"/>
        <w:rPr>
          <w:i/>
          <w:sz w:val="24"/>
        </w:rPr>
      </w:pPr>
      <w:r>
        <w:rPr>
          <w:i/>
          <w:sz w:val="24"/>
        </w:rPr>
        <w:t>Базовыеисследовательскиедействия:</w:t>
      </w:r>
    </w:p>
    <w:p w:rsidR="00B1571B" w:rsidRDefault="00B1571B">
      <w:pPr>
        <w:rPr>
          <w:sz w:val="24"/>
        </w:rPr>
        <w:sectPr w:rsidR="00B1571B">
          <w:pgSz w:w="11900" w:h="16840"/>
          <w:pgMar w:top="520" w:right="540" w:bottom="280" w:left="560" w:header="720" w:footer="720" w:gutter="0"/>
          <w:cols w:space="720"/>
        </w:sectPr>
      </w:pP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74" w:line="292" w:lineRule="auto"/>
        <w:ind w:right="1157" w:firstLine="0"/>
        <w:rPr>
          <w:sz w:val="24"/>
        </w:rPr>
      </w:pPr>
      <w:r>
        <w:rPr>
          <w:sz w:val="24"/>
        </w:rPr>
        <w:lastRenderedPageBreak/>
        <w:t>проявлятьспособностьориентироватьсявучебномматериалеразныхразделовкурсаматематики;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1704" w:firstLine="0"/>
        <w:rPr>
          <w:sz w:val="24"/>
        </w:rPr>
      </w:pPr>
      <w:r>
        <w:rPr>
          <w:sz w:val="24"/>
        </w:rPr>
        <w:t>пониматьиадекватноиспользоватьматематическуютерминологию:различать,характеризовать,использоватьдлярешенияучебныхипрактическихзадач;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118"/>
        <w:ind w:left="886"/>
        <w:rPr>
          <w:sz w:val="24"/>
        </w:rPr>
      </w:pPr>
      <w:r>
        <w:rPr>
          <w:sz w:val="24"/>
        </w:rPr>
        <w:t>применятьизученныеметодыпознани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измерение,моделирование,переборвариантов)</w:t>
      </w:r>
    </w:p>
    <w:p w:rsidR="00B1571B" w:rsidRDefault="005A0014">
      <w:pPr>
        <w:pStyle w:val="a4"/>
        <w:numPr>
          <w:ilvl w:val="0"/>
          <w:numId w:val="3"/>
        </w:numPr>
        <w:tabs>
          <w:tab w:val="left" w:pos="607"/>
        </w:tabs>
        <w:spacing w:before="169"/>
        <w:ind w:left="606" w:hanging="321"/>
        <w:rPr>
          <w:sz w:val="24"/>
        </w:rPr>
      </w:pPr>
      <w:r>
        <w:rPr>
          <w:sz w:val="24"/>
        </w:rPr>
        <w:t>Работасинформацией: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168" w:line="292" w:lineRule="auto"/>
        <w:ind w:right="264" w:firstLine="0"/>
        <w:rPr>
          <w:sz w:val="24"/>
        </w:rPr>
      </w:pPr>
      <w:r>
        <w:rPr>
          <w:sz w:val="24"/>
        </w:rPr>
        <w:t>находить и использовать для решения учебных задач текстовую, графическую информацию вразныхисточниках информационной среды;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1105" w:firstLine="0"/>
        <w:rPr>
          <w:sz w:val="24"/>
        </w:rPr>
      </w:pPr>
      <w:r>
        <w:rPr>
          <w:sz w:val="24"/>
        </w:rPr>
        <w:t>читать, интерпретировать графически представленную информацию (схему, таблицу,диаграмму,другуюмодель);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118" w:line="292" w:lineRule="auto"/>
        <w:ind w:right="727" w:firstLine="0"/>
        <w:rPr>
          <w:sz w:val="24"/>
        </w:rPr>
      </w:pPr>
      <w:r>
        <w:rPr>
          <w:sz w:val="24"/>
        </w:rPr>
        <w:t>представлять информацию в заданной форме (дополнять таблицу, текст), формулироватьутверждениепообразцу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соответствиистребованиямиучебной задачи;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line="292" w:lineRule="auto"/>
        <w:ind w:right="200" w:firstLine="0"/>
        <w:rPr>
          <w:sz w:val="24"/>
        </w:rPr>
      </w:pPr>
      <w:r>
        <w:rPr>
          <w:sz w:val="24"/>
        </w:rPr>
        <w:t>принимать правила, безопасно использовать предлагаемые электронные средства и источникиинформации.</w:t>
      </w:r>
    </w:p>
    <w:p w:rsidR="00B1571B" w:rsidRDefault="005A0014">
      <w:pPr>
        <w:pStyle w:val="1"/>
        <w:spacing w:before="107"/>
        <w:ind w:left="286"/>
      </w:pPr>
      <w:r>
        <w:t>Универсальныекоммуникативныеучебныедействия:</w:t>
      </w:r>
    </w:p>
    <w:p w:rsidR="00B1571B" w:rsidRDefault="00B1571B">
      <w:pPr>
        <w:pStyle w:val="a3"/>
        <w:spacing w:before="1"/>
        <w:ind w:left="0"/>
        <w:rPr>
          <w:b/>
          <w:sz w:val="25"/>
        </w:rPr>
      </w:pP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0"/>
        <w:ind w:left="886"/>
        <w:rPr>
          <w:sz w:val="24"/>
        </w:rPr>
      </w:pPr>
      <w:r>
        <w:rPr>
          <w:sz w:val="24"/>
        </w:rPr>
        <w:t>конструироватьутверждения,проверят</w:t>
      </w:r>
      <w:r w:rsidR="00A3672A">
        <w:rPr>
          <w:sz w:val="24"/>
        </w:rPr>
        <w:t xml:space="preserve">ь </w:t>
      </w:r>
      <w:r>
        <w:rPr>
          <w:sz w:val="24"/>
        </w:rPr>
        <w:t>ихистинность;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строитьлогическоерассуждение;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использоватьтекстзаданиядляобъясненияспособаиходарешенияматематическойзадачи;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формулироватьответ;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228" w:line="292" w:lineRule="auto"/>
        <w:ind w:right="509" w:firstLine="0"/>
        <w:rPr>
          <w:sz w:val="24"/>
        </w:rPr>
      </w:pPr>
      <w:r>
        <w:rPr>
          <w:sz w:val="24"/>
        </w:rPr>
        <w:t>комментировать процесс вычисления, построения, решения; объяснять полученный ответ сиспользованиемизученной терминологии;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167" w:line="292" w:lineRule="auto"/>
        <w:ind w:right="253" w:firstLine="0"/>
        <w:rPr>
          <w:sz w:val="24"/>
        </w:rPr>
      </w:pPr>
      <w:r>
        <w:rPr>
          <w:sz w:val="24"/>
        </w:rPr>
        <w:t>в процессе диалогов по обсуждению изученного материала — задавать вопросы, высказыватьсуждения, оценивать выступления участников, приводить доказательства своей правоты,проявлятьэтику общения;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167" w:line="292" w:lineRule="auto"/>
        <w:ind w:right="301" w:firstLine="0"/>
        <w:rPr>
          <w:sz w:val="24"/>
        </w:rPr>
      </w:pPr>
      <w:r>
        <w:rPr>
          <w:sz w:val="24"/>
        </w:rPr>
        <w:t>создавать в соответствии с учебной задачей тексты разного вида - описание (например,геометрической фигуры), рассуждение (к примеру, при решении задачи), инструкция (например,измерениедлины отрезка);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ориентироватьсявалгоритмах</w:t>
      </w:r>
      <w:proofErr w:type="gramStart"/>
      <w:r>
        <w:rPr>
          <w:sz w:val="24"/>
        </w:rPr>
        <w:t>:в</w:t>
      </w:r>
      <w:proofErr w:type="gramEnd"/>
      <w:r>
        <w:rPr>
          <w:sz w:val="24"/>
        </w:rPr>
        <w:t>оспроизводить,дополнять,исправлятьдеформированные;</w:t>
      </w:r>
    </w:p>
    <w:p w:rsidR="00B1571B" w:rsidRDefault="005A0014">
      <w:pPr>
        <w:pStyle w:val="a4"/>
        <w:numPr>
          <w:ilvl w:val="1"/>
          <w:numId w:val="3"/>
        </w:numPr>
        <w:tabs>
          <w:tab w:val="left" w:pos="887"/>
        </w:tabs>
        <w:spacing w:before="228" w:line="292" w:lineRule="auto"/>
        <w:ind w:right="431" w:firstLine="0"/>
        <w:rPr>
          <w:sz w:val="24"/>
        </w:rPr>
      </w:pPr>
      <w:r>
        <w:rPr>
          <w:sz w:val="24"/>
        </w:rPr>
        <w:t>составлятьпоаналогии;.самостоятельносоставлятьтекстызаданий</w:t>
      </w:r>
      <w:proofErr w:type="gramStart"/>
      <w:r>
        <w:rPr>
          <w:sz w:val="24"/>
        </w:rPr>
        <w:t>,а</w:t>
      </w:r>
      <w:proofErr w:type="gramEnd"/>
      <w:r>
        <w:rPr>
          <w:sz w:val="24"/>
        </w:rPr>
        <w:t>налогичныетиповымизученным.</w:t>
      </w:r>
    </w:p>
    <w:p w:rsidR="00B1571B" w:rsidRDefault="005A0014">
      <w:pPr>
        <w:pStyle w:val="1"/>
        <w:spacing w:before="107"/>
        <w:ind w:left="286"/>
      </w:pPr>
      <w:r>
        <w:t>Универсальныерегулятивныеучебныедействия:</w:t>
      </w:r>
    </w:p>
    <w:p w:rsidR="00B1571B" w:rsidRDefault="005A0014">
      <w:pPr>
        <w:pStyle w:val="a4"/>
        <w:numPr>
          <w:ilvl w:val="0"/>
          <w:numId w:val="2"/>
        </w:numPr>
        <w:tabs>
          <w:tab w:val="left" w:pos="611"/>
        </w:tabs>
        <w:spacing w:before="180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B1571B" w:rsidRDefault="00A3672A">
      <w:pPr>
        <w:pStyle w:val="a4"/>
        <w:numPr>
          <w:ilvl w:val="1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</w:t>
      </w:r>
      <w:r w:rsidR="005A0014">
        <w:rPr>
          <w:sz w:val="24"/>
        </w:rPr>
        <w:t>ланироватьэтапыпредстоящейработы,определятьпоследовательностьучебныхдействий;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80" w:line="292" w:lineRule="auto"/>
        <w:ind w:right="1076" w:firstLine="0"/>
        <w:rPr>
          <w:sz w:val="24"/>
        </w:rPr>
      </w:pPr>
      <w:r>
        <w:rPr>
          <w:sz w:val="24"/>
        </w:rPr>
        <w:t>выполнять правила безопасного использования электронных средств, предлагаемых впроцессеобучения.</w:t>
      </w:r>
    </w:p>
    <w:p w:rsidR="00B1571B" w:rsidRDefault="005A0014">
      <w:pPr>
        <w:pStyle w:val="a4"/>
        <w:numPr>
          <w:ilvl w:val="0"/>
          <w:numId w:val="2"/>
        </w:numPr>
        <w:tabs>
          <w:tab w:val="left" w:pos="611"/>
        </w:tabs>
        <w:spacing w:before="107"/>
        <w:rPr>
          <w:i/>
          <w:sz w:val="24"/>
        </w:rPr>
      </w:pPr>
      <w:r>
        <w:rPr>
          <w:i/>
          <w:sz w:val="24"/>
        </w:rPr>
        <w:t>Самоконтроль:</w:t>
      </w:r>
    </w:p>
    <w:p w:rsidR="00B1571B" w:rsidRDefault="00A3672A">
      <w:pPr>
        <w:pStyle w:val="a4"/>
        <w:numPr>
          <w:ilvl w:val="1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О</w:t>
      </w:r>
      <w:r w:rsidR="005A0014">
        <w:rPr>
          <w:sz w:val="24"/>
        </w:rPr>
        <w:t>существлятьконтрольпроцессаирезультатасвоейдеятельности,объективнооцениватьих;</w:t>
      </w:r>
    </w:p>
    <w:p w:rsidR="00B1571B" w:rsidRDefault="00B1571B">
      <w:pPr>
        <w:rPr>
          <w:sz w:val="24"/>
        </w:rPr>
        <w:sectPr w:rsidR="00B1571B">
          <w:pgSz w:w="11900" w:h="16840"/>
          <w:pgMar w:top="620" w:right="540" w:bottom="280" w:left="560" w:header="720" w:footer="720" w:gutter="0"/>
          <w:cols w:space="720"/>
        </w:sectPr>
      </w:pPr>
    </w:p>
    <w:p w:rsidR="00B1571B" w:rsidRDefault="00A3672A">
      <w:pPr>
        <w:pStyle w:val="a4"/>
        <w:numPr>
          <w:ilvl w:val="1"/>
          <w:numId w:val="2"/>
        </w:numPr>
        <w:tabs>
          <w:tab w:val="left" w:pos="887"/>
        </w:tabs>
        <w:spacing w:before="78"/>
        <w:ind w:left="886"/>
        <w:rPr>
          <w:sz w:val="24"/>
        </w:rPr>
      </w:pPr>
      <w:r>
        <w:rPr>
          <w:sz w:val="24"/>
        </w:rPr>
        <w:lastRenderedPageBreak/>
        <w:t>В</w:t>
      </w:r>
      <w:r w:rsidR="005A0014">
        <w:rPr>
          <w:sz w:val="24"/>
        </w:rPr>
        <w:t>ыбиратьипринеобходимостикорректироватьспособыдействий;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80" w:line="292" w:lineRule="auto"/>
        <w:ind w:right="331" w:firstLine="0"/>
        <w:rPr>
          <w:sz w:val="24"/>
        </w:rPr>
      </w:pPr>
      <w:r>
        <w:rPr>
          <w:sz w:val="24"/>
        </w:rPr>
        <w:t>находить ошибки в своей работе, устанавливать их причины, вести поиск путей преодоленияошибок.</w:t>
      </w:r>
    </w:p>
    <w:p w:rsidR="00B1571B" w:rsidRDefault="005A0014">
      <w:pPr>
        <w:pStyle w:val="a4"/>
        <w:numPr>
          <w:ilvl w:val="0"/>
          <w:numId w:val="2"/>
        </w:numPr>
        <w:tabs>
          <w:tab w:val="left" w:pos="611"/>
        </w:tabs>
        <w:spacing w:before="107"/>
        <w:rPr>
          <w:i/>
          <w:sz w:val="24"/>
        </w:rPr>
      </w:pPr>
      <w:r>
        <w:rPr>
          <w:i/>
          <w:sz w:val="24"/>
        </w:rPr>
        <w:t>Самооценка: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68" w:line="292" w:lineRule="auto"/>
        <w:ind w:right="267" w:firstLine="0"/>
        <w:rPr>
          <w:sz w:val="24"/>
        </w:rPr>
      </w:pPr>
      <w:r>
        <w:rPr>
          <w:sz w:val="24"/>
        </w:rPr>
        <w:t>предвидеть возможность возникновения трудностей и ошибок, предусматривать способы ихпредупреждения (формулирование вопросов, обращение к учебнику, дополнительным средствамобучения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том числе электронным);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18"/>
        <w:ind w:left="886"/>
        <w:rPr>
          <w:sz w:val="24"/>
        </w:rPr>
      </w:pPr>
      <w:r>
        <w:rPr>
          <w:sz w:val="24"/>
        </w:rPr>
        <w:t>оцениватьрациональностьсвоихдействий,даватьимкачественнуюхарактеристику.</w:t>
      </w:r>
    </w:p>
    <w:p w:rsidR="00B1571B" w:rsidRDefault="005A0014">
      <w:pPr>
        <w:pStyle w:val="1"/>
        <w:spacing w:before="168"/>
        <w:ind w:left="286"/>
      </w:pPr>
      <w:r>
        <w:t>Совместнаядеятельность: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68" w:line="292" w:lineRule="auto"/>
        <w:ind w:right="957" w:firstLine="0"/>
        <w:rPr>
          <w:sz w:val="24"/>
        </w:rPr>
      </w:pPr>
      <w:r>
        <w:rPr>
          <w:sz w:val="24"/>
        </w:rPr>
        <w:t xml:space="preserve">участвовать в совместной деятельности: распределять работу между членами группы(например, в случае решения задач, требующих перебора большого количества </w:t>
      </w:r>
      <w:proofErr w:type="spellStart"/>
      <w:r>
        <w:rPr>
          <w:sz w:val="24"/>
        </w:rPr>
        <w:t>вариантов,приведенияпримерови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контрпримеров</w:t>
      </w:r>
      <w:proofErr w:type="spellEnd"/>
      <w:r>
        <w:rPr>
          <w:sz w:val="24"/>
        </w:rPr>
        <w:t>);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352" w:firstLine="0"/>
        <w:rPr>
          <w:sz w:val="24"/>
        </w:rPr>
      </w:pPr>
      <w:r>
        <w:rPr>
          <w:sz w:val="24"/>
        </w:rPr>
        <w:t>согласовыватьмнения в ходе поиска доказательств, выбора рационального способа, анализаинформации;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18" w:line="292" w:lineRule="auto"/>
        <w:ind w:right="523" w:firstLine="0"/>
        <w:rPr>
          <w:sz w:val="24"/>
        </w:rPr>
      </w:pPr>
      <w:r>
        <w:rPr>
          <w:sz w:val="24"/>
        </w:rPr>
        <w:t>осуществлять совместный контроль и оценку выполняемых действий, предвидетьвозможностьвозникновенияошибокитрудностей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редусматриватьпутиихпредупреждения.</w:t>
      </w:r>
    </w:p>
    <w:p w:rsidR="00B1571B" w:rsidRDefault="00B1571B">
      <w:pPr>
        <w:pStyle w:val="a3"/>
        <w:spacing w:before="10"/>
        <w:ind w:left="0"/>
        <w:rPr>
          <w:sz w:val="21"/>
        </w:rPr>
      </w:pPr>
    </w:p>
    <w:p w:rsidR="00B1571B" w:rsidRDefault="005A0014">
      <w:pPr>
        <w:pStyle w:val="1"/>
        <w:spacing w:before="0"/>
      </w:pPr>
      <w:r>
        <w:t>ПРЕДМЕТНЫЕРЕЗУЛЬТАТЫ</w:t>
      </w:r>
    </w:p>
    <w:p w:rsidR="00B1571B" w:rsidRDefault="005A0014">
      <w:pPr>
        <w:pStyle w:val="a3"/>
        <w:spacing w:before="156"/>
        <w:ind w:left="286"/>
      </w:pPr>
      <w:r>
        <w:t>Кконцуобученияв1классеобучающийсянаучится: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читать</w:t>
      </w:r>
      <w:proofErr w:type="gramStart"/>
      <w:r>
        <w:rPr>
          <w:sz w:val="24"/>
        </w:rPr>
        <w:t>,з</w:t>
      </w:r>
      <w:proofErr w:type="gramEnd"/>
      <w:r>
        <w:rPr>
          <w:sz w:val="24"/>
        </w:rPr>
        <w:t>аписывать,сравнивать,упорядочиватьчислаот0до20;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пересчитыватьразличныеобъекты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станавливатьпорядковыйномеробъекта;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80"/>
        <w:ind w:left="886"/>
        <w:rPr>
          <w:sz w:val="24"/>
        </w:rPr>
      </w:pPr>
      <w:proofErr w:type="spellStart"/>
      <w:r>
        <w:rPr>
          <w:sz w:val="24"/>
        </w:rPr>
        <w:t>находитьчисла,большие</w:t>
      </w:r>
      <w:proofErr w:type="spellEnd"/>
      <w:r>
        <w:rPr>
          <w:sz w:val="24"/>
        </w:rPr>
        <w:t>/</w:t>
      </w:r>
      <w:proofErr w:type="spellStart"/>
      <w:r>
        <w:rPr>
          <w:sz w:val="24"/>
        </w:rPr>
        <w:t>меньшиеданногочисланазаданноечисло</w:t>
      </w:r>
      <w:proofErr w:type="spellEnd"/>
      <w:r>
        <w:rPr>
          <w:sz w:val="24"/>
        </w:rPr>
        <w:t>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81" w:line="292" w:lineRule="auto"/>
        <w:ind w:right="572" w:firstLine="0"/>
        <w:rPr>
          <w:sz w:val="24"/>
        </w:rPr>
      </w:pPr>
      <w:r>
        <w:rPr>
          <w:sz w:val="24"/>
        </w:rPr>
        <w:t>выполнять арифметические действия сложения и вычитания в пределах 20 (устно иписьменно) без перехода через десяток; называть и различать компоненты действий сложени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слагаемые,сумма)ивычитания(уменьшаемое,вычитаемое,разность);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18" w:line="292" w:lineRule="auto"/>
        <w:ind w:right="818" w:firstLine="0"/>
        <w:rPr>
          <w:sz w:val="24"/>
        </w:rPr>
      </w:pPr>
      <w:r>
        <w:rPr>
          <w:sz w:val="24"/>
        </w:rPr>
        <w:t>решать текстовые задачи в одно действие на сложение и вычитание: выделять условие итребование(вопрос);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991" w:firstLine="0"/>
        <w:rPr>
          <w:sz w:val="24"/>
        </w:rPr>
      </w:pPr>
      <w:r>
        <w:rPr>
          <w:sz w:val="24"/>
        </w:rPr>
        <w:t>сравнивать объекты по длине, устанавливая между ними соотношение длиннее/короч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>выше/ниже,шире/уже);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379" w:firstLine="0"/>
        <w:rPr>
          <w:sz w:val="24"/>
        </w:rPr>
      </w:pPr>
      <w:r>
        <w:rPr>
          <w:sz w:val="24"/>
        </w:rPr>
        <w:t>знатьииспользоватьединицудлины—сантиметр;измерятьдлинуотрезка,чертитьотрезокзаданнойдлины (всм);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118" w:line="292" w:lineRule="auto"/>
        <w:ind w:right="1313" w:firstLine="0"/>
        <w:rPr>
          <w:sz w:val="24"/>
        </w:rPr>
      </w:pPr>
      <w:r>
        <w:rPr>
          <w:sz w:val="24"/>
        </w:rPr>
        <w:t>различатьчислоицифру</w:t>
      </w:r>
      <w:proofErr w:type="gramStart"/>
      <w:r>
        <w:rPr>
          <w:sz w:val="24"/>
        </w:rPr>
        <w:t>;р</w:t>
      </w:r>
      <w:proofErr w:type="gramEnd"/>
      <w:r>
        <w:rPr>
          <w:sz w:val="24"/>
        </w:rPr>
        <w:t>аспознаватьгеометрическиефигуры:круг,треугольник,прямоугольник(квадрат), отрезок;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334" w:firstLine="0"/>
        <w:rPr>
          <w:sz w:val="24"/>
        </w:rPr>
      </w:pPr>
      <w:r>
        <w:rPr>
          <w:sz w:val="24"/>
        </w:rPr>
        <w:t>устанавливатьмеждуобъектамисоотношения:слева/справа,дальше/ближе,между,перед/за,над/под;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387" w:firstLine="0"/>
        <w:rPr>
          <w:sz w:val="24"/>
        </w:rPr>
      </w:pPr>
      <w:r>
        <w:rPr>
          <w:sz w:val="24"/>
        </w:rPr>
        <w:t>распознавать верные (истинные) и неверные (ложные) утверждения относительно заданногонабораобъектов/предметов;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489" w:firstLine="0"/>
        <w:rPr>
          <w:sz w:val="24"/>
        </w:rPr>
      </w:pPr>
      <w:r>
        <w:rPr>
          <w:sz w:val="24"/>
        </w:rPr>
        <w:t>группировать объекты по заданному признаку; находить и называть закономерности в рядуобъектовповседневной жизни;</w:t>
      </w:r>
    </w:p>
    <w:p w:rsidR="00B1571B" w:rsidRDefault="00B1571B">
      <w:pPr>
        <w:spacing w:line="292" w:lineRule="auto"/>
        <w:rPr>
          <w:sz w:val="24"/>
        </w:rPr>
        <w:sectPr w:rsidR="00B1571B">
          <w:pgSz w:w="11900" w:h="16840"/>
          <w:pgMar w:top="640" w:right="540" w:bottom="280" w:left="560" w:header="720" w:footer="720" w:gutter="0"/>
          <w:cols w:space="720"/>
        </w:sectPr>
      </w:pP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before="66" w:line="292" w:lineRule="auto"/>
        <w:ind w:right="339" w:firstLine="0"/>
        <w:rPr>
          <w:sz w:val="24"/>
        </w:rPr>
      </w:pPr>
      <w:r>
        <w:rPr>
          <w:sz w:val="24"/>
        </w:rPr>
        <w:lastRenderedPageBreak/>
        <w:t>различать строки и столбцы таблицы, вносить данное в таблицу, извлекать данное/данные изтаблицы;</w:t>
      </w:r>
    </w:p>
    <w:p w:rsidR="00B1571B" w:rsidRDefault="005A0014">
      <w:pPr>
        <w:pStyle w:val="a4"/>
        <w:numPr>
          <w:ilvl w:val="1"/>
          <w:numId w:val="2"/>
        </w:numPr>
        <w:tabs>
          <w:tab w:val="left" w:pos="887"/>
        </w:tabs>
        <w:spacing w:line="292" w:lineRule="auto"/>
        <w:ind w:right="208" w:firstLine="0"/>
        <w:rPr>
          <w:sz w:val="24"/>
        </w:rPr>
      </w:pPr>
      <w:r>
        <w:rPr>
          <w:sz w:val="24"/>
        </w:rPr>
        <w:t>сравниватьдваобъекта(числа,геометрическиефигуры);распределятьобъектынадвегруппыпозаданному основанию.</w:t>
      </w:r>
    </w:p>
    <w:p w:rsidR="00B1571B" w:rsidRDefault="00B1571B">
      <w:pPr>
        <w:spacing w:line="292" w:lineRule="auto"/>
        <w:rPr>
          <w:sz w:val="24"/>
        </w:rPr>
        <w:sectPr w:rsidR="00B1571B">
          <w:pgSz w:w="11900" w:h="16840"/>
          <w:pgMar w:top="580" w:right="540" w:bottom="280" w:left="560" w:header="720" w:footer="720" w:gutter="0"/>
          <w:cols w:space="720"/>
        </w:sectPr>
      </w:pPr>
    </w:p>
    <w:p w:rsidR="00B1571B" w:rsidRPr="00C36E05" w:rsidRDefault="00AD2093">
      <w:pPr>
        <w:spacing w:before="80"/>
        <w:ind w:left="106"/>
        <w:rPr>
          <w:b/>
          <w:sz w:val="19"/>
        </w:rPr>
      </w:pPr>
      <w:r w:rsidRPr="00AD2093">
        <w:rPr>
          <w:noProof/>
          <w:lang w:eastAsia="ru-RU"/>
        </w:rPr>
        <w:lastRenderedPageBreak/>
        <w:pict>
          <v:rect id="Rectangle 5" o:spid="_x0000_s1030" style="position:absolute;left:0;text-align:left;margin-left:33.3pt;margin-top:17.65pt;width:775.65pt;height:.6pt;z-index:-2516587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" fillcolor="black" stroked="f">
            <w10:wrap type="topAndBottom" anchorx="page"/>
          </v:rect>
        </w:pict>
      </w:r>
      <w:r w:rsidR="005A0014" w:rsidRPr="00C36E05">
        <w:rPr>
          <w:b/>
          <w:sz w:val="19"/>
        </w:rPr>
        <w:t>ТЕМАТИЧЕСКОЕПЛАНИРОВАНИЕ</w:t>
      </w:r>
    </w:p>
    <w:p w:rsidR="00B1571B" w:rsidRDefault="00B1571B">
      <w:pPr>
        <w:pStyle w:val="a3"/>
        <w:ind w:left="0"/>
        <w:rPr>
          <w:b/>
          <w:sz w:val="20"/>
        </w:rPr>
      </w:pPr>
    </w:p>
    <w:p w:rsidR="00B1571B" w:rsidRDefault="00B1571B">
      <w:pPr>
        <w:pStyle w:val="a3"/>
        <w:spacing w:before="7" w:after="1"/>
        <w:ind w:left="0"/>
        <w:rPr>
          <w:b/>
          <w:sz w:val="29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6"/>
        <w:gridCol w:w="3854"/>
        <w:gridCol w:w="528"/>
        <w:gridCol w:w="1104"/>
        <w:gridCol w:w="1140"/>
        <w:gridCol w:w="864"/>
        <w:gridCol w:w="5403"/>
        <w:gridCol w:w="828"/>
        <w:gridCol w:w="1380"/>
      </w:tblGrid>
      <w:tr w:rsidR="00B1571B" w:rsidTr="00F11DF5">
        <w:trPr>
          <w:trHeight w:val="333"/>
        </w:trPr>
        <w:tc>
          <w:tcPr>
            <w:tcW w:w="396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right="62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№</w:t>
            </w:r>
            <w:r w:rsidRPr="00F11DF5">
              <w:rPr>
                <w:b/>
                <w:spacing w:val="-1"/>
                <w:w w:val="105"/>
                <w:sz w:val="15"/>
              </w:rPr>
              <w:t>п/п</w:t>
            </w:r>
          </w:p>
        </w:tc>
        <w:tc>
          <w:tcPr>
            <w:tcW w:w="3854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Наименованиеразделовитемпрограммы</w:t>
            </w:r>
            <w:proofErr w:type="spellEnd"/>
          </w:p>
        </w:tc>
        <w:tc>
          <w:tcPr>
            <w:tcW w:w="2772" w:type="dxa"/>
            <w:gridSpan w:val="3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Количество</w:t>
            </w:r>
            <w:r w:rsidRPr="00F11DF5">
              <w:rPr>
                <w:b/>
                <w:w w:val="105"/>
                <w:sz w:val="15"/>
              </w:rPr>
              <w:t>часов</w:t>
            </w:r>
            <w:proofErr w:type="spellEnd"/>
          </w:p>
        </w:tc>
        <w:tc>
          <w:tcPr>
            <w:tcW w:w="864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8" w:right="100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Дата</w:t>
            </w:r>
            <w:r w:rsidRPr="00F11DF5">
              <w:rPr>
                <w:b/>
                <w:spacing w:val="-1"/>
                <w:w w:val="105"/>
                <w:sz w:val="15"/>
              </w:rPr>
              <w:t>изучения</w:t>
            </w:r>
            <w:proofErr w:type="spellEnd"/>
          </w:p>
        </w:tc>
        <w:tc>
          <w:tcPr>
            <w:tcW w:w="5403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Видыдеятельности</w:t>
            </w:r>
            <w:proofErr w:type="spellEnd"/>
          </w:p>
        </w:tc>
        <w:tc>
          <w:tcPr>
            <w:tcW w:w="828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44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Виды</w:t>
            </w:r>
            <w:proofErr w:type="gramStart"/>
            <w:r w:rsidRPr="00F11DF5">
              <w:rPr>
                <w:b/>
                <w:w w:val="105"/>
                <w:sz w:val="15"/>
              </w:rPr>
              <w:t>,ф</w:t>
            </w:r>
            <w:proofErr w:type="gramEnd"/>
            <w:r w:rsidRPr="00F11DF5">
              <w:rPr>
                <w:b/>
                <w:w w:val="105"/>
                <w:sz w:val="15"/>
              </w:rPr>
              <w:t>ормы</w:t>
            </w:r>
            <w:r w:rsidRPr="00F11DF5">
              <w:rPr>
                <w:b/>
                <w:spacing w:val="-1"/>
                <w:w w:val="105"/>
                <w:sz w:val="15"/>
              </w:rPr>
              <w:t>контроля</w:t>
            </w:r>
            <w:proofErr w:type="spellEnd"/>
          </w:p>
        </w:tc>
        <w:tc>
          <w:tcPr>
            <w:tcW w:w="1380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48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Электронные(цифровые)</w:t>
            </w: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образовательные</w:t>
            </w:r>
            <w:r w:rsidRPr="00F11DF5">
              <w:rPr>
                <w:b/>
                <w:w w:val="105"/>
                <w:sz w:val="15"/>
              </w:rPr>
              <w:t>ресурсы</w:t>
            </w:r>
            <w:proofErr w:type="spellEnd"/>
          </w:p>
        </w:tc>
      </w:tr>
      <w:tr w:rsidR="00B1571B" w:rsidTr="00F11DF5">
        <w:trPr>
          <w:trHeight w:val="561"/>
        </w:trPr>
        <w:tc>
          <w:tcPr>
            <w:tcW w:w="396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3854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7"/>
              <w:rPr>
                <w:b/>
                <w:sz w:val="15"/>
              </w:rPr>
            </w:pPr>
            <w:proofErr w:type="spellStart"/>
            <w:r w:rsidRPr="00F11DF5">
              <w:rPr>
                <w:b/>
                <w:sz w:val="15"/>
              </w:rPr>
              <w:t>контрольные</w:t>
            </w:r>
            <w:r w:rsidRPr="00F11DF5">
              <w:rPr>
                <w:b/>
                <w:w w:val="105"/>
                <w:sz w:val="15"/>
              </w:rPr>
              <w:t>работы</w:t>
            </w:r>
            <w:proofErr w:type="spellEnd"/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7" w:right="4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практические</w:t>
            </w:r>
            <w:r w:rsidRPr="00F11DF5">
              <w:rPr>
                <w:b/>
                <w:w w:val="105"/>
                <w:sz w:val="15"/>
              </w:rPr>
              <w:t>работы</w:t>
            </w:r>
            <w:proofErr w:type="spellEnd"/>
          </w:p>
        </w:tc>
        <w:tc>
          <w:tcPr>
            <w:tcW w:w="864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5403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828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</w:tr>
      <w:tr w:rsidR="00B1571B" w:rsidTr="00F11DF5">
        <w:trPr>
          <w:trHeight w:val="333"/>
        </w:trPr>
        <w:tc>
          <w:tcPr>
            <w:tcW w:w="15497" w:type="dxa"/>
            <w:gridSpan w:val="9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r w:rsidRPr="00F11DF5">
              <w:rPr>
                <w:w w:val="105"/>
                <w:sz w:val="15"/>
              </w:rPr>
              <w:t>Раздел1.</w:t>
            </w:r>
            <w:r w:rsidRPr="00F11DF5">
              <w:rPr>
                <w:b/>
                <w:w w:val="105"/>
                <w:sz w:val="15"/>
              </w:rPr>
              <w:t>Числа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1.1.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2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Числаот1до9:различение</w:t>
            </w:r>
            <w:proofErr w:type="gramStart"/>
            <w:r w:rsidRPr="00F11DF5">
              <w:rPr>
                <w:b/>
                <w:w w:val="105"/>
                <w:sz w:val="15"/>
              </w:rPr>
              <w:t>,ч</w:t>
            </w:r>
            <w:proofErr w:type="gramEnd"/>
            <w:r w:rsidRPr="00F11DF5">
              <w:rPr>
                <w:b/>
                <w:w w:val="105"/>
                <w:sz w:val="15"/>
              </w:rPr>
              <w:t>тение,запись.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02.09.2022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07.09.2022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470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 xml:space="preserve">Устная работа: счёт единицами в разном порядке, чтение, </w:t>
            </w:r>
            <w:r w:rsidRPr="00F11DF5">
              <w:rPr>
                <w:w w:val="105"/>
                <w:sz w:val="15"/>
              </w:rPr>
              <w:t>упорядочениеоднозначныхидвузначныхчисел</w:t>
            </w:r>
            <w:proofErr w:type="gramStart"/>
            <w:r w:rsidRPr="00F11DF5">
              <w:rPr>
                <w:w w:val="105"/>
                <w:sz w:val="15"/>
              </w:rPr>
              <w:t>;с</w:t>
            </w:r>
            <w:proofErr w:type="gramEnd"/>
            <w:r w:rsidRPr="00F11DF5">
              <w:rPr>
                <w:w w:val="105"/>
                <w:sz w:val="15"/>
              </w:rPr>
              <w:t>чётпо2,по5;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1.2.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Единица</w:t>
            </w:r>
            <w:r w:rsidRPr="00F11DF5">
              <w:rPr>
                <w:b/>
                <w:w w:val="105"/>
                <w:sz w:val="15"/>
              </w:rPr>
              <w:t>счёта.Десяток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09.09.2022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13.09.2022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Работавпарах</w:t>
            </w:r>
            <w:proofErr w:type="spellEnd"/>
            <w:r w:rsidRPr="00F11DF5">
              <w:rPr>
                <w:w w:val="105"/>
                <w:sz w:val="15"/>
              </w:rPr>
              <w:t>/</w:t>
            </w:r>
            <w:proofErr w:type="spellStart"/>
            <w:r w:rsidRPr="00F11DF5">
              <w:rPr>
                <w:w w:val="105"/>
                <w:sz w:val="15"/>
              </w:rPr>
              <w:t>группах</w:t>
            </w:r>
            <w:proofErr w:type="gramStart"/>
            <w:r w:rsidRPr="00F11DF5">
              <w:rPr>
                <w:w w:val="105"/>
                <w:sz w:val="15"/>
              </w:rPr>
              <w:t>.Ф</w:t>
            </w:r>
            <w:proofErr w:type="gramEnd"/>
            <w:r w:rsidRPr="00F11DF5">
              <w:rPr>
                <w:w w:val="105"/>
                <w:sz w:val="15"/>
              </w:rPr>
              <w:t>ормулированиеответовнавопросы</w:t>
            </w:r>
            <w:proofErr w:type="spellEnd"/>
            <w:r w:rsidRPr="00F11DF5">
              <w:rPr>
                <w:w w:val="105"/>
                <w:sz w:val="15"/>
              </w:rPr>
              <w:t>:«Сколько?»,</w:t>
            </w:r>
          </w:p>
          <w:p w:rsidR="00B1571B" w:rsidRPr="00F11DF5" w:rsidRDefault="005A0014" w:rsidP="00F11DF5">
            <w:pPr>
              <w:pStyle w:val="TableParagraph"/>
              <w:spacing w:before="20" w:line="266" w:lineRule="auto"/>
              <w:ind w:left="79" w:right="147"/>
              <w:rPr>
                <w:sz w:val="15"/>
              </w:rPr>
            </w:pPr>
            <w:r w:rsidRPr="00F11DF5">
              <w:rPr>
                <w:w w:val="105"/>
                <w:sz w:val="15"/>
              </w:rPr>
              <w:t>«Который по счёту?», «На сколько больше?», «На сколько меньше?», «Чтополучится</w:t>
            </w:r>
            <w:proofErr w:type="gramStart"/>
            <w:r w:rsidRPr="00F11DF5">
              <w:rPr>
                <w:w w:val="105"/>
                <w:sz w:val="15"/>
              </w:rPr>
              <w:t>,е</w:t>
            </w:r>
            <w:proofErr w:type="gramEnd"/>
            <w:r w:rsidRPr="00F11DF5">
              <w:rPr>
                <w:w w:val="105"/>
                <w:sz w:val="15"/>
              </w:rPr>
              <w:t>слиувеличить/уменьшитьколичествона1,на2?»—пообразцуисамостоятельно;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1.3.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Счётпредметов</w:t>
            </w:r>
            <w:proofErr w:type="gramStart"/>
            <w:r w:rsidRPr="00F11DF5">
              <w:rPr>
                <w:b/>
                <w:spacing w:val="-1"/>
                <w:w w:val="105"/>
                <w:sz w:val="15"/>
              </w:rPr>
              <w:t>,</w:t>
            </w:r>
            <w:r w:rsidRPr="00F11DF5">
              <w:rPr>
                <w:b/>
                <w:w w:val="105"/>
                <w:sz w:val="15"/>
              </w:rPr>
              <w:t>з</w:t>
            </w:r>
            <w:proofErr w:type="gramEnd"/>
            <w:r w:rsidRPr="00F11DF5">
              <w:rPr>
                <w:b/>
                <w:w w:val="105"/>
                <w:sz w:val="15"/>
              </w:rPr>
              <w:t>аписьрезультатацифрами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14.09.2022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19.09.2022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Чтениеизаписьпообразцуисамостоятельногруппчисел</w:t>
            </w:r>
            <w:proofErr w:type="gramStart"/>
            <w:r w:rsidRPr="00F11DF5">
              <w:rPr>
                <w:w w:val="105"/>
                <w:sz w:val="15"/>
              </w:rPr>
              <w:t>,г</w:t>
            </w:r>
            <w:proofErr w:type="gramEnd"/>
            <w:r w:rsidRPr="00F11DF5">
              <w:rPr>
                <w:w w:val="105"/>
                <w:sz w:val="15"/>
              </w:rPr>
              <w:t>еометрическихфигурвзаданномисамостоятельноустановленномпорядке;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1.4.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2" w:line="266" w:lineRule="auto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Порядковыйномер</w:t>
            </w:r>
            <w:r w:rsidRPr="00F11DF5">
              <w:rPr>
                <w:b/>
                <w:w w:val="105"/>
                <w:sz w:val="15"/>
              </w:rPr>
              <w:t>объектапризаданномпорядкесчёта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20.09.2022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23.09.2022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spacing w:val="-1"/>
                <w:w w:val="105"/>
                <w:sz w:val="15"/>
              </w:rPr>
              <w:t>Словесноеописаниегруппыпредметов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,</w:t>
            </w:r>
            <w:r w:rsidRPr="00F11DF5">
              <w:rPr>
                <w:w w:val="105"/>
                <w:sz w:val="15"/>
              </w:rPr>
              <w:t>р</w:t>
            </w:r>
            <w:proofErr w:type="gramEnd"/>
            <w:r w:rsidRPr="00F11DF5">
              <w:rPr>
                <w:w w:val="105"/>
                <w:sz w:val="15"/>
              </w:rPr>
              <w:t>ядачисел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1.5.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2" w:line="266" w:lineRule="auto"/>
              <w:rPr>
                <w:b/>
                <w:sz w:val="15"/>
              </w:rPr>
            </w:pPr>
            <w:proofErr w:type="spellStart"/>
            <w:r w:rsidRPr="00F11DF5">
              <w:rPr>
                <w:b/>
                <w:sz w:val="15"/>
              </w:rPr>
              <w:t>Сравнениечисел</w:t>
            </w:r>
            <w:proofErr w:type="spellEnd"/>
            <w:r w:rsidRPr="00F11DF5">
              <w:rPr>
                <w:b/>
                <w:sz w:val="15"/>
              </w:rPr>
              <w:t xml:space="preserve">, </w:t>
            </w:r>
            <w:proofErr w:type="spellStart"/>
            <w:r w:rsidRPr="00F11DF5">
              <w:rPr>
                <w:b/>
                <w:sz w:val="15"/>
              </w:rPr>
              <w:t>сравнениегрупппредметовпо</w:t>
            </w:r>
            <w:r w:rsidRPr="00F11DF5">
              <w:rPr>
                <w:b/>
                <w:w w:val="105"/>
                <w:sz w:val="15"/>
              </w:rPr>
              <w:t>количеству</w:t>
            </w:r>
            <w:proofErr w:type="gramStart"/>
            <w:r w:rsidRPr="00F11DF5">
              <w:rPr>
                <w:b/>
                <w:w w:val="105"/>
                <w:sz w:val="15"/>
              </w:rPr>
              <w:t>:б</w:t>
            </w:r>
            <w:proofErr w:type="gramEnd"/>
            <w:r w:rsidRPr="00F11DF5">
              <w:rPr>
                <w:b/>
                <w:w w:val="105"/>
                <w:sz w:val="15"/>
              </w:rPr>
              <w:t>ольше,меньше,столькоже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26.09.2022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30.09.2022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spacing w:val="-1"/>
                <w:w w:val="105"/>
                <w:sz w:val="15"/>
              </w:rPr>
              <w:t>Цифры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;з</w:t>
            </w:r>
            <w:proofErr w:type="gramEnd"/>
            <w:r w:rsidRPr="00F11DF5">
              <w:rPr>
                <w:spacing w:val="-1"/>
                <w:w w:val="105"/>
                <w:sz w:val="15"/>
              </w:rPr>
              <w:t>накисравнения,равенства,</w:t>
            </w:r>
            <w:r w:rsidRPr="00F11DF5">
              <w:rPr>
                <w:w w:val="105"/>
                <w:sz w:val="15"/>
              </w:rPr>
              <w:t>арифметическихдействий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1.6.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Числоицифра0приизмерении</w:t>
            </w:r>
            <w:proofErr w:type="gramStart"/>
            <w:r w:rsidRPr="00F11DF5">
              <w:rPr>
                <w:b/>
                <w:w w:val="105"/>
                <w:sz w:val="15"/>
              </w:rPr>
              <w:t>,в</w:t>
            </w:r>
            <w:proofErr w:type="gramEnd"/>
            <w:r w:rsidRPr="00F11DF5">
              <w:rPr>
                <w:b/>
                <w:w w:val="105"/>
                <w:sz w:val="15"/>
              </w:rPr>
              <w:t>ычислении.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03.10.2022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05.10.2022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47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Игровыеупражненияпоразличению</w:t>
            </w:r>
            <w:r w:rsidRPr="00F11DF5">
              <w:rPr>
                <w:w w:val="105"/>
                <w:sz w:val="15"/>
              </w:rPr>
              <w:t>количествапредмето</w:t>
            </w:r>
            <w:proofErr w:type="gramStart"/>
            <w:r w:rsidRPr="00F11DF5">
              <w:rPr>
                <w:w w:val="105"/>
                <w:sz w:val="15"/>
              </w:rPr>
              <w:t>в(</w:t>
            </w:r>
            <w:proofErr w:type="gramEnd"/>
            <w:r w:rsidRPr="00F11DF5">
              <w:rPr>
                <w:w w:val="105"/>
                <w:sz w:val="15"/>
              </w:rPr>
              <w:t>зрительно,на</w:t>
            </w:r>
            <w:r w:rsidRPr="00F11DF5">
              <w:rPr>
                <w:spacing w:val="-1"/>
                <w:w w:val="105"/>
                <w:sz w:val="15"/>
              </w:rPr>
              <w:t xml:space="preserve">слух, установлением </w:t>
            </w:r>
            <w:r w:rsidRPr="00F11DF5">
              <w:rPr>
                <w:w w:val="105"/>
                <w:sz w:val="15"/>
              </w:rPr>
              <w:t xml:space="preserve">соответствия), числа и цифры, представлению </w:t>
            </w:r>
            <w:proofErr w:type="spellStart"/>
            <w:r w:rsidRPr="00F11DF5">
              <w:rPr>
                <w:w w:val="105"/>
                <w:sz w:val="15"/>
              </w:rPr>
              <w:t>чиселсловесноиписьменно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1.7.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>Числавпределах20:чтение</w:t>
            </w:r>
            <w:proofErr w:type="gramStart"/>
            <w:r w:rsidRPr="00F11DF5">
              <w:rPr>
                <w:b/>
                <w:spacing w:val="-1"/>
                <w:w w:val="105"/>
                <w:sz w:val="15"/>
              </w:rPr>
              <w:t>,</w:t>
            </w:r>
            <w:r w:rsidRPr="00F11DF5">
              <w:rPr>
                <w:b/>
                <w:w w:val="105"/>
                <w:sz w:val="15"/>
              </w:rPr>
              <w:t>з</w:t>
            </w:r>
            <w:proofErr w:type="gramEnd"/>
            <w:r w:rsidRPr="00F11DF5">
              <w:rPr>
                <w:b/>
                <w:w w:val="105"/>
                <w:sz w:val="15"/>
              </w:rPr>
              <w:t>апись,сравнение</w:t>
            </w:r>
            <w:r w:rsidRPr="00F11DF5">
              <w:rPr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07.10.2022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12.10.2022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Чтениеизаписьпообразцуисамостоятельногруппчисел</w:t>
            </w:r>
            <w:proofErr w:type="gramStart"/>
            <w:r w:rsidRPr="00F11DF5">
              <w:rPr>
                <w:w w:val="105"/>
                <w:sz w:val="15"/>
              </w:rPr>
              <w:t>,г</w:t>
            </w:r>
            <w:proofErr w:type="gramEnd"/>
            <w:r w:rsidRPr="00F11DF5">
              <w:rPr>
                <w:w w:val="105"/>
                <w:sz w:val="15"/>
              </w:rPr>
              <w:t>еометрическихфигурвзаданномисамостоятельноустановленномпорядке;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95"/>
              <w:rPr>
                <w:sz w:val="15"/>
              </w:rPr>
            </w:pPr>
            <w:proofErr w:type="spellStart"/>
            <w:r w:rsidRPr="00F11DF5">
              <w:rPr>
                <w:spacing w:val="-1"/>
                <w:w w:val="105"/>
                <w:sz w:val="15"/>
              </w:rPr>
              <w:t>Устный</w:t>
            </w:r>
            <w:r w:rsidRPr="00F11DF5">
              <w:rPr>
                <w:w w:val="105"/>
                <w:sz w:val="15"/>
              </w:rPr>
              <w:t>опрос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65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1.8.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Однозначные</w:t>
            </w:r>
            <w:r w:rsidRPr="00F11DF5">
              <w:rPr>
                <w:b/>
                <w:w w:val="105"/>
                <w:sz w:val="15"/>
              </w:rPr>
              <w:t>идвузначныечисла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14.10.2022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18.10.2022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Чтениеизаписьпообразцуисамостоятельногруппчисел</w:t>
            </w:r>
            <w:proofErr w:type="gramStart"/>
            <w:r w:rsidRPr="00F11DF5">
              <w:rPr>
                <w:w w:val="105"/>
                <w:sz w:val="15"/>
              </w:rPr>
              <w:t>,г</w:t>
            </w:r>
            <w:proofErr w:type="gramEnd"/>
            <w:r w:rsidRPr="00F11DF5">
              <w:rPr>
                <w:w w:val="105"/>
                <w:sz w:val="15"/>
              </w:rPr>
              <w:t>еометрическихфигурвзаданномисамостоятельноустановленномпорядке;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1.9.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>Увеличение(уменьшение)</w:t>
            </w:r>
            <w:proofErr w:type="spellStart"/>
            <w:r w:rsidRPr="00F11DF5">
              <w:rPr>
                <w:b/>
                <w:w w:val="105"/>
                <w:sz w:val="15"/>
              </w:rPr>
              <w:t>числананесколькоединиц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19.10.2022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25.10.2022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Работавпарах</w:t>
            </w:r>
            <w:proofErr w:type="spellEnd"/>
            <w:r w:rsidRPr="00F11DF5">
              <w:rPr>
                <w:w w:val="105"/>
                <w:sz w:val="15"/>
              </w:rPr>
              <w:t>/</w:t>
            </w:r>
            <w:proofErr w:type="spellStart"/>
            <w:r w:rsidRPr="00F11DF5">
              <w:rPr>
                <w:w w:val="105"/>
                <w:sz w:val="15"/>
              </w:rPr>
              <w:t>группах</w:t>
            </w:r>
            <w:proofErr w:type="gramStart"/>
            <w:r w:rsidRPr="00F11DF5">
              <w:rPr>
                <w:w w:val="105"/>
                <w:sz w:val="15"/>
              </w:rPr>
              <w:t>.Ф</w:t>
            </w:r>
            <w:proofErr w:type="gramEnd"/>
            <w:r w:rsidRPr="00F11DF5">
              <w:rPr>
                <w:w w:val="105"/>
                <w:sz w:val="15"/>
              </w:rPr>
              <w:t>ормулированиеответовнавопросы</w:t>
            </w:r>
            <w:proofErr w:type="spellEnd"/>
            <w:r w:rsidRPr="00F11DF5">
              <w:rPr>
                <w:w w:val="105"/>
                <w:sz w:val="15"/>
              </w:rPr>
              <w:t>:«Сколько?»,</w:t>
            </w:r>
          </w:p>
          <w:p w:rsidR="00B1571B" w:rsidRPr="00F11DF5" w:rsidRDefault="005A0014" w:rsidP="00F11DF5">
            <w:pPr>
              <w:pStyle w:val="TableParagraph"/>
              <w:spacing w:before="20" w:line="266" w:lineRule="auto"/>
              <w:ind w:left="79" w:right="147"/>
              <w:rPr>
                <w:sz w:val="15"/>
              </w:rPr>
            </w:pPr>
            <w:r w:rsidRPr="00F11DF5">
              <w:rPr>
                <w:w w:val="105"/>
                <w:sz w:val="15"/>
              </w:rPr>
              <w:t>«Который по счёту?», «На сколько больше?», «На сколько меньше?», «Чтополучится</w:t>
            </w:r>
            <w:proofErr w:type="gramStart"/>
            <w:r w:rsidRPr="00F11DF5">
              <w:rPr>
                <w:w w:val="105"/>
                <w:sz w:val="15"/>
              </w:rPr>
              <w:t>,е</w:t>
            </w:r>
            <w:proofErr w:type="gramEnd"/>
            <w:r w:rsidRPr="00F11DF5">
              <w:rPr>
                <w:w w:val="105"/>
                <w:sz w:val="15"/>
              </w:rPr>
              <w:t>слиувеличить/уменьшитьколичествона1,на2?»—пообразцуисамостоятельно;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Итогопоразделу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5"/>
                <w:sz w:val="15"/>
              </w:rPr>
              <w:t>31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15497" w:type="dxa"/>
            <w:gridSpan w:val="9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b/>
                <w:sz w:val="15"/>
              </w:rPr>
            </w:pPr>
            <w:r w:rsidRPr="00F11DF5">
              <w:rPr>
                <w:w w:val="105"/>
                <w:sz w:val="15"/>
              </w:rPr>
              <w:t>Раздел2.</w:t>
            </w:r>
            <w:r w:rsidRPr="00F11DF5">
              <w:rPr>
                <w:b/>
                <w:w w:val="105"/>
                <w:sz w:val="15"/>
              </w:rPr>
              <w:t>Величины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2.1.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Длинаиеёизмерениеспомощьюзаданноймерки</w:t>
            </w:r>
            <w:proofErr w:type="spellEnd"/>
            <w:r w:rsidRPr="00F11DF5">
              <w:rPr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26.10.2022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03.11.2022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spacing w:val="-1"/>
                <w:w w:val="105"/>
                <w:sz w:val="15"/>
              </w:rPr>
              <w:t>Знакомство</w:t>
            </w:r>
            <w:r w:rsidRPr="00F11DF5">
              <w:rPr>
                <w:w w:val="105"/>
                <w:sz w:val="15"/>
              </w:rPr>
              <w:t>сприборамидляизмерениявеличин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2.2.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2" w:line="266" w:lineRule="auto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 xml:space="preserve">Сравнение без измерения: выше — ниже, шире </w:t>
            </w:r>
            <w:proofErr w:type="gramStart"/>
            <w:r w:rsidRPr="00F11DF5">
              <w:rPr>
                <w:b/>
                <w:w w:val="105"/>
                <w:sz w:val="15"/>
              </w:rPr>
              <w:t>—</w:t>
            </w:r>
            <w:proofErr w:type="spellStart"/>
            <w:r w:rsidRPr="00F11DF5">
              <w:rPr>
                <w:b/>
                <w:w w:val="105"/>
                <w:sz w:val="15"/>
              </w:rPr>
              <w:t>у</w:t>
            </w:r>
            <w:proofErr w:type="gramEnd"/>
            <w:r w:rsidRPr="00F11DF5">
              <w:rPr>
                <w:b/>
                <w:w w:val="105"/>
                <w:sz w:val="15"/>
              </w:rPr>
              <w:t>же,длиннее</w:t>
            </w:r>
            <w:proofErr w:type="spellEnd"/>
            <w:r w:rsidRPr="00F11DF5">
              <w:rPr>
                <w:b/>
                <w:w w:val="105"/>
                <w:sz w:val="15"/>
              </w:rPr>
              <w:t>—</w:t>
            </w:r>
            <w:proofErr w:type="spellStart"/>
            <w:r w:rsidRPr="00F11DF5">
              <w:rPr>
                <w:b/>
                <w:w w:val="105"/>
                <w:sz w:val="15"/>
              </w:rPr>
              <w:t>короче,старше</w:t>
            </w:r>
            <w:proofErr w:type="spellEnd"/>
            <w:r w:rsidRPr="00F11DF5">
              <w:rPr>
                <w:b/>
                <w:w w:val="105"/>
                <w:sz w:val="15"/>
              </w:rPr>
              <w:t>—</w:t>
            </w:r>
            <w:proofErr w:type="spellStart"/>
            <w:r w:rsidRPr="00F11DF5">
              <w:rPr>
                <w:b/>
                <w:w w:val="105"/>
                <w:sz w:val="15"/>
              </w:rPr>
              <w:t>моложе,тяжелее</w:t>
            </w:r>
            <w:proofErr w:type="spellEnd"/>
          </w:p>
          <w:p w:rsidR="00B1571B" w:rsidRPr="00F11DF5" w:rsidRDefault="005A0014" w:rsidP="00F11DF5">
            <w:pPr>
              <w:pStyle w:val="TableParagraph"/>
              <w:spacing w:before="2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—легче.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08.11.2022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11.11.2022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spacing w:val="-1"/>
                <w:w w:val="105"/>
                <w:sz w:val="15"/>
              </w:rPr>
              <w:t>Линейкакакпростейший</w:t>
            </w:r>
            <w:r w:rsidRPr="00F11DF5">
              <w:rPr>
                <w:w w:val="105"/>
                <w:sz w:val="15"/>
              </w:rPr>
              <w:t>инструментизмерениядлины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2.3.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right="362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 xml:space="preserve">Единицы </w:t>
            </w:r>
            <w:r w:rsidRPr="00F11DF5">
              <w:rPr>
                <w:b/>
                <w:w w:val="105"/>
                <w:sz w:val="15"/>
              </w:rPr>
              <w:t xml:space="preserve">длины: сантиметр, </w:t>
            </w:r>
            <w:proofErr w:type="spellStart"/>
            <w:r w:rsidRPr="00F11DF5">
              <w:rPr>
                <w:b/>
                <w:w w:val="105"/>
                <w:sz w:val="15"/>
              </w:rPr>
              <w:t>дециметр</w:t>
            </w:r>
            <w:proofErr w:type="gramStart"/>
            <w:r w:rsidRPr="00F11DF5">
              <w:rPr>
                <w:b/>
                <w:w w:val="105"/>
                <w:sz w:val="15"/>
              </w:rPr>
              <w:t>;</w:t>
            </w:r>
            <w:r w:rsidRPr="00F11DF5">
              <w:rPr>
                <w:b/>
                <w:spacing w:val="-1"/>
                <w:w w:val="105"/>
                <w:sz w:val="15"/>
              </w:rPr>
              <w:t>у</w:t>
            </w:r>
            <w:proofErr w:type="gramEnd"/>
            <w:r w:rsidRPr="00F11DF5">
              <w:rPr>
                <w:b/>
                <w:spacing w:val="-1"/>
                <w:w w:val="105"/>
                <w:sz w:val="15"/>
              </w:rPr>
              <w:t>становлениесоотношения</w:t>
            </w:r>
            <w:r w:rsidRPr="00F11DF5">
              <w:rPr>
                <w:b/>
                <w:w w:val="105"/>
                <w:sz w:val="15"/>
              </w:rPr>
              <w:t>междуними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14.11.2022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18.11.2022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proofErr w:type="spellStart"/>
            <w:r w:rsidRPr="00F11DF5">
              <w:rPr>
                <w:spacing w:val="-1"/>
                <w:w w:val="105"/>
                <w:sz w:val="15"/>
              </w:rPr>
              <w:t>Пониманиеназначенияинеобходимости</w:t>
            </w:r>
            <w:r w:rsidRPr="00F11DF5">
              <w:rPr>
                <w:w w:val="105"/>
                <w:sz w:val="15"/>
              </w:rPr>
              <w:t>использованиявеличинвжизни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7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</w:tbl>
    <w:p w:rsidR="00B1571B" w:rsidRDefault="00B1571B">
      <w:pPr>
        <w:rPr>
          <w:sz w:val="15"/>
        </w:rPr>
        <w:sectPr w:rsidR="00B1571B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6"/>
        <w:gridCol w:w="3854"/>
        <w:gridCol w:w="528"/>
        <w:gridCol w:w="1104"/>
        <w:gridCol w:w="1140"/>
        <w:gridCol w:w="864"/>
        <w:gridCol w:w="5403"/>
        <w:gridCol w:w="828"/>
        <w:gridCol w:w="1380"/>
      </w:tblGrid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lastRenderedPageBreak/>
              <w:t>Итогопоразделу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5"/>
                <w:sz w:val="15"/>
              </w:rPr>
              <w:t>10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15497" w:type="dxa"/>
            <w:gridSpan w:val="9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Раздел3.</w:t>
            </w:r>
            <w:r w:rsidRPr="00F11DF5">
              <w:rPr>
                <w:b/>
                <w:spacing w:val="-1"/>
                <w:w w:val="105"/>
                <w:sz w:val="15"/>
              </w:rPr>
              <w:t>Арифметические</w:t>
            </w:r>
            <w:r w:rsidRPr="00F11DF5">
              <w:rPr>
                <w:b/>
                <w:w w:val="105"/>
                <w:sz w:val="15"/>
              </w:rPr>
              <w:t>действия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3.1.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Сложениеивычитаниечиселвпределах20.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21.11.2022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25.11.2022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Практическаяработасчисловым</w:t>
            </w:r>
            <w:r w:rsidRPr="00F11DF5">
              <w:rPr>
                <w:w w:val="105"/>
                <w:sz w:val="15"/>
              </w:rPr>
              <w:t>выражением</w:t>
            </w:r>
            <w:proofErr w:type="gramStart"/>
            <w:r w:rsidRPr="00F11DF5">
              <w:rPr>
                <w:w w:val="105"/>
                <w:sz w:val="15"/>
              </w:rPr>
              <w:t>:з</w:t>
            </w:r>
            <w:proofErr w:type="gramEnd"/>
            <w:r w:rsidRPr="00F11DF5">
              <w:rPr>
                <w:w w:val="105"/>
                <w:sz w:val="15"/>
              </w:rPr>
              <w:t xml:space="preserve">апись,чтение,приведениепримера (с помощью учителя или по образцу), иллюстрирующего </w:t>
            </w:r>
            <w:proofErr w:type="spellStart"/>
            <w:r w:rsidRPr="00F11DF5">
              <w:rPr>
                <w:w w:val="105"/>
                <w:sz w:val="15"/>
              </w:rPr>
              <w:t>смысларифметическогодействия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1101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3.2.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Названия компонентов действий, результатов</w:t>
            </w:r>
            <w:r w:rsidRPr="00F11DF5">
              <w:rPr>
                <w:b/>
                <w:spacing w:val="-1"/>
                <w:w w:val="105"/>
                <w:sz w:val="15"/>
              </w:rPr>
              <w:t>действийсложения,</w:t>
            </w:r>
            <w:r w:rsidRPr="00F11DF5">
              <w:rPr>
                <w:b/>
                <w:w w:val="105"/>
                <w:sz w:val="15"/>
              </w:rPr>
              <w:t>вычитания</w:t>
            </w:r>
            <w:proofErr w:type="gramStart"/>
            <w:r w:rsidRPr="00F11DF5">
              <w:rPr>
                <w:b/>
                <w:w w:val="105"/>
                <w:sz w:val="15"/>
              </w:rPr>
              <w:t>.З</w:t>
            </w:r>
            <w:proofErr w:type="gramEnd"/>
            <w:r w:rsidRPr="00F11DF5">
              <w:rPr>
                <w:b/>
                <w:w w:val="105"/>
                <w:sz w:val="15"/>
              </w:rPr>
              <w:t>накисложенияивычитания,названиякомпонентовдействия.</w:t>
            </w:r>
          </w:p>
          <w:p w:rsidR="00B1571B" w:rsidRPr="00F11DF5" w:rsidRDefault="005A0014" w:rsidP="00F11DF5">
            <w:pPr>
              <w:pStyle w:val="TableParagraph"/>
              <w:spacing w:before="2" w:line="266" w:lineRule="auto"/>
              <w:ind w:right="362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 xml:space="preserve">Таблица сложения. Переместительное </w:t>
            </w:r>
            <w:proofErr w:type="spellStart"/>
            <w:r w:rsidRPr="00F11DF5">
              <w:rPr>
                <w:b/>
                <w:w w:val="105"/>
                <w:sz w:val="15"/>
              </w:rPr>
              <w:t>свойствосложения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5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28.11.2022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05.12.2022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Использованиеразныхспособов</w:t>
            </w:r>
            <w:r w:rsidRPr="00F11DF5">
              <w:rPr>
                <w:w w:val="105"/>
                <w:sz w:val="15"/>
              </w:rPr>
              <w:t>подсчётасуммыиразности</w:t>
            </w:r>
            <w:proofErr w:type="gramStart"/>
            <w:r w:rsidRPr="00F11DF5">
              <w:rPr>
                <w:w w:val="105"/>
                <w:sz w:val="15"/>
              </w:rPr>
              <w:t>,и</w:t>
            </w:r>
            <w:proofErr w:type="gramEnd"/>
            <w:r w:rsidRPr="00F11DF5">
              <w:rPr>
                <w:w w:val="105"/>
                <w:sz w:val="15"/>
              </w:rPr>
              <w:t>спользованиепереместительногосвойствапринахождениисуммы;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3.3.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Вычитаниекак</w:t>
            </w:r>
            <w:r w:rsidRPr="00F11DF5">
              <w:rPr>
                <w:b/>
                <w:w w:val="105"/>
                <w:sz w:val="15"/>
              </w:rPr>
              <w:t>действие</w:t>
            </w:r>
            <w:proofErr w:type="gramStart"/>
            <w:r w:rsidRPr="00F11DF5">
              <w:rPr>
                <w:b/>
                <w:w w:val="105"/>
                <w:sz w:val="15"/>
              </w:rPr>
              <w:t>,о</w:t>
            </w:r>
            <w:proofErr w:type="gramEnd"/>
            <w:r w:rsidRPr="00F11DF5">
              <w:rPr>
                <w:b/>
                <w:w w:val="105"/>
                <w:sz w:val="15"/>
              </w:rPr>
              <w:t>братноесложению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06.12.2022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09.12.2022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Обсуждениеприёмовсложения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,</w:t>
            </w:r>
            <w:r w:rsidRPr="00F11DF5">
              <w:rPr>
                <w:w w:val="105"/>
                <w:sz w:val="15"/>
              </w:rPr>
              <w:t>в</w:t>
            </w:r>
            <w:proofErr w:type="gramEnd"/>
            <w:r w:rsidRPr="00F11DF5">
              <w:rPr>
                <w:w w:val="105"/>
                <w:sz w:val="15"/>
              </w:rPr>
              <w:t xml:space="preserve">ычитания:нахождениезначениясуммыиразности на основе состава числа, с использованием числовой ленты, </w:t>
            </w:r>
            <w:proofErr w:type="spellStart"/>
            <w:r w:rsidRPr="00F11DF5">
              <w:rPr>
                <w:w w:val="105"/>
                <w:sz w:val="15"/>
              </w:rPr>
              <w:t>почастямидр</w:t>
            </w:r>
            <w:proofErr w:type="spellEnd"/>
            <w:r w:rsidRPr="00F11DF5">
              <w:rPr>
                <w:w w:val="105"/>
                <w:sz w:val="15"/>
              </w:rPr>
              <w:t>.;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3.4.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Неизвестноеслагаемое</w:t>
            </w:r>
            <w:proofErr w:type="spellEnd"/>
            <w:r w:rsidRPr="00F11DF5">
              <w:rPr>
                <w:b/>
                <w:spacing w:val="-1"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12.12.2022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14.12.2022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 xml:space="preserve">Моделирование. Иллюстрация с помощью предметной </w:t>
            </w:r>
            <w:proofErr w:type="spellStart"/>
            <w:r w:rsidRPr="00F11DF5">
              <w:rPr>
                <w:w w:val="105"/>
                <w:sz w:val="15"/>
              </w:rPr>
              <w:t>моделипереместительного</w:t>
            </w:r>
            <w:proofErr w:type="spellEnd"/>
            <w:r w:rsidRPr="00F11DF5">
              <w:rPr>
                <w:w w:val="105"/>
                <w:sz w:val="15"/>
              </w:rPr>
              <w:t xml:space="preserve"> свойства сложения, способа нахождения неизвестного</w:t>
            </w:r>
            <w:r w:rsidRPr="00F11DF5">
              <w:rPr>
                <w:spacing w:val="-1"/>
                <w:w w:val="105"/>
                <w:sz w:val="15"/>
              </w:rPr>
              <w:t>слагаемого.Подруководством</w:t>
            </w:r>
            <w:r w:rsidRPr="00F11DF5">
              <w:rPr>
                <w:w w:val="105"/>
                <w:sz w:val="15"/>
              </w:rPr>
              <w:t>педагогавыполнениесчётасиспользованиемзаданнойединицысчёта;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3.5.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145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Сложение одинаковых слагаемых. Счёт по 2, по 3,по5.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16.12.2022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20.12.2022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470"/>
              <w:rPr>
                <w:sz w:val="15"/>
              </w:rPr>
            </w:pPr>
            <w:r w:rsidRPr="00F11DF5">
              <w:rPr>
                <w:w w:val="105"/>
                <w:sz w:val="15"/>
              </w:rPr>
              <w:t>Работа в парах/группах: проверка правильности вычисления с</w:t>
            </w:r>
            <w:r w:rsidRPr="00F11DF5">
              <w:rPr>
                <w:spacing w:val="-1"/>
                <w:w w:val="105"/>
                <w:sz w:val="15"/>
              </w:rPr>
              <w:t>использованиемраздаточногоматериала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,</w:t>
            </w:r>
            <w:r w:rsidRPr="00F11DF5">
              <w:rPr>
                <w:w w:val="105"/>
                <w:sz w:val="15"/>
              </w:rPr>
              <w:t>л</w:t>
            </w:r>
            <w:proofErr w:type="gramEnd"/>
            <w:r w:rsidRPr="00F11DF5">
              <w:rPr>
                <w:w w:val="105"/>
                <w:sz w:val="15"/>
              </w:rPr>
              <w:t xml:space="preserve">инейки,моделидействия,пообразцу; обнаружение общего и различного в записи </w:t>
            </w:r>
            <w:proofErr w:type="spellStart"/>
            <w:r w:rsidRPr="00F11DF5">
              <w:rPr>
                <w:w w:val="105"/>
                <w:sz w:val="15"/>
              </w:rPr>
              <w:t>арифметическихдействий,одногоитогожедействиясразнымичислами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3.6.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Прибавлениеивычитаниенуля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21.12.2022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26.12.2022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Использованиеразныхспособов</w:t>
            </w:r>
            <w:r w:rsidRPr="00F11DF5">
              <w:rPr>
                <w:w w:val="105"/>
                <w:sz w:val="15"/>
              </w:rPr>
              <w:t>подсчётасуммыиразности</w:t>
            </w:r>
            <w:proofErr w:type="gramStart"/>
            <w:r w:rsidRPr="00F11DF5">
              <w:rPr>
                <w:w w:val="105"/>
                <w:sz w:val="15"/>
              </w:rPr>
              <w:t>,и</w:t>
            </w:r>
            <w:proofErr w:type="gramEnd"/>
            <w:r w:rsidRPr="00F11DF5">
              <w:rPr>
                <w:w w:val="105"/>
                <w:sz w:val="15"/>
              </w:rPr>
              <w:t>спользованиепереместительногосвойствапринахождениисуммы;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3.7.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Сложениеивычитаниечиселбезпереходаиспереходомчерездесяток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27.12.2022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11.01.2023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Использованиеразныхспособов</w:t>
            </w:r>
            <w:r w:rsidRPr="00F11DF5">
              <w:rPr>
                <w:w w:val="105"/>
                <w:sz w:val="15"/>
              </w:rPr>
              <w:t>подсчётасуммыиразности</w:t>
            </w:r>
            <w:proofErr w:type="gramStart"/>
            <w:r w:rsidRPr="00F11DF5">
              <w:rPr>
                <w:w w:val="105"/>
                <w:sz w:val="15"/>
              </w:rPr>
              <w:t>,и</w:t>
            </w:r>
            <w:proofErr w:type="gramEnd"/>
            <w:r w:rsidRPr="00F11DF5">
              <w:rPr>
                <w:w w:val="105"/>
                <w:sz w:val="15"/>
              </w:rPr>
              <w:t>спользованиепереместительногосвойствапринахождениисуммы;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3.8.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Вычисление</w:t>
            </w:r>
            <w:r w:rsidRPr="00F11DF5">
              <w:rPr>
                <w:b/>
                <w:w w:val="105"/>
                <w:sz w:val="15"/>
              </w:rPr>
              <w:t>суммы</w:t>
            </w:r>
            <w:proofErr w:type="gramStart"/>
            <w:r w:rsidRPr="00F11DF5">
              <w:rPr>
                <w:b/>
                <w:w w:val="105"/>
                <w:sz w:val="15"/>
              </w:rPr>
              <w:t>,р</w:t>
            </w:r>
            <w:proofErr w:type="gramEnd"/>
            <w:r w:rsidRPr="00F11DF5">
              <w:rPr>
                <w:b/>
                <w:w w:val="105"/>
                <w:sz w:val="15"/>
              </w:rPr>
              <w:t>азноститрёхчисел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13.01.2023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18.01.2023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470"/>
              <w:rPr>
                <w:sz w:val="15"/>
              </w:rPr>
            </w:pPr>
            <w:r w:rsidRPr="00F11DF5">
              <w:rPr>
                <w:w w:val="105"/>
                <w:sz w:val="15"/>
              </w:rPr>
              <w:t>Работа в парах/группах: проверка правильности вычисления с</w:t>
            </w:r>
            <w:r w:rsidRPr="00F11DF5">
              <w:rPr>
                <w:spacing w:val="-1"/>
                <w:w w:val="105"/>
                <w:sz w:val="15"/>
              </w:rPr>
              <w:t>использованиемраздаточногоматериала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,</w:t>
            </w:r>
            <w:r w:rsidRPr="00F11DF5">
              <w:rPr>
                <w:w w:val="105"/>
                <w:sz w:val="15"/>
              </w:rPr>
              <w:t>л</w:t>
            </w:r>
            <w:proofErr w:type="gramEnd"/>
            <w:r w:rsidRPr="00F11DF5">
              <w:rPr>
                <w:w w:val="105"/>
                <w:sz w:val="15"/>
              </w:rPr>
              <w:t xml:space="preserve">инейки,моделидействия,пообразцу; обнаружение общего и различного в записи </w:t>
            </w:r>
            <w:proofErr w:type="spellStart"/>
            <w:r w:rsidRPr="00F11DF5">
              <w:rPr>
                <w:w w:val="105"/>
                <w:sz w:val="15"/>
              </w:rPr>
              <w:t>арифметическихдействий,одногоитогожедействиясразнымичислами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.;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Итогопоразделу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5"/>
                <w:sz w:val="15"/>
              </w:rPr>
              <w:t>29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15497" w:type="dxa"/>
            <w:gridSpan w:val="9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r w:rsidRPr="00F11DF5">
              <w:rPr>
                <w:w w:val="105"/>
                <w:sz w:val="15"/>
              </w:rPr>
              <w:t>Раздел4.</w:t>
            </w:r>
            <w:r w:rsidRPr="00F11DF5">
              <w:rPr>
                <w:b/>
                <w:w w:val="105"/>
                <w:sz w:val="15"/>
              </w:rPr>
              <w:t>Текстовыезадачи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4.1.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>Текстоваязадача</w:t>
            </w:r>
            <w:proofErr w:type="gramStart"/>
            <w:r w:rsidRPr="00F11DF5">
              <w:rPr>
                <w:b/>
                <w:spacing w:val="-1"/>
                <w:w w:val="105"/>
                <w:sz w:val="15"/>
              </w:rPr>
              <w:t>:с</w:t>
            </w:r>
            <w:proofErr w:type="gramEnd"/>
            <w:r w:rsidRPr="00F11DF5">
              <w:rPr>
                <w:b/>
                <w:spacing w:val="-1"/>
                <w:w w:val="105"/>
                <w:sz w:val="15"/>
              </w:rPr>
              <w:t>труктурные</w:t>
            </w:r>
            <w:r w:rsidRPr="00F11DF5">
              <w:rPr>
                <w:b/>
                <w:w w:val="105"/>
                <w:sz w:val="15"/>
              </w:rPr>
              <w:t>элементы,составлениетекстовойзадачипообразцу.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20.01.2023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24.01.2023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Обобщение представлений о текстовых задачах, решаемых с помощью</w:t>
            </w:r>
            <w:r w:rsidRPr="00F11DF5">
              <w:rPr>
                <w:spacing w:val="-1"/>
                <w:w w:val="105"/>
                <w:sz w:val="15"/>
              </w:rPr>
              <w:t>действийсложенияивычитани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я</w:t>
            </w:r>
            <w:r w:rsidRPr="00F11DF5">
              <w:rPr>
                <w:w w:val="105"/>
                <w:sz w:val="15"/>
              </w:rPr>
              <w:t>(</w:t>
            </w:r>
            <w:proofErr w:type="gramEnd"/>
            <w:r w:rsidRPr="00F11DF5">
              <w:rPr>
                <w:w w:val="105"/>
                <w:sz w:val="15"/>
              </w:rPr>
              <w:t xml:space="preserve">«насколькобольше/меньше»,«скольковсего», «сколь-ко осталось»). Различение текста и текстовой </w:t>
            </w:r>
            <w:proofErr w:type="spellStart"/>
            <w:r w:rsidRPr="00F11DF5">
              <w:rPr>
                <w:w w:val="105"/>
                <w:sz w:val="15"/>
              </w:rPr>
              <w:t>задачи</w:t>
            </w:r>
            <w:proofErr w:type="gramStart"/>
            <w:r w:rsidRPr="00F11DF5">
              <w:rPr>
                <w:w w:val="105"/>
                <w:sz w:val="15"/>
              </w:rPr>
              <w:t>,п</w:t>
            </w:r>
            <w:proofErr w:type="gramEnd"/>
            <w:r w:rsidRPr="00F11DF5">
              <w:rPr>
                <w:w w:val="105"/>
                <w:sz w:val="15"/>
              </w:rPr>
              <w:t>редставленноговтекстовойзадаче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.;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1293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4.2.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82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Зависимостьмежду</w:t>
            </w:r>
            <w:r w:rsidRPr="00F11DF5">
              <w:rPr>
                <w:b/>
                <w:w w:val="105"/>
                <w:sz w:val="15"/>
              </w:rPr>
              <w:t>даннымииискомойвеличинойвтекстовойзадаче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1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25.01.2023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47"/>
              <w:rPr>
                <w:sz w:val="15"/>
              </w:rPr>
            </w:pPr>
            <w:r w:rsidRPr="00F11DF5">
              <w:rPr>
                <w:w w:val="105"/>
                <w:sz w:val="15"/>
              </w:rPr>
              <w:t xml:space="preserve">Моделирование: описание словами и с помощью предметной </w:t>
            </w:r>
            <w:proofErr w:type="spellStart"/>
            <w:r w:rsidRPr="00F11DF5">
              <w:rPr>
                <w:w w:val="105"/>
                <w:sz w:val="15"/>
              </w:rPr>
              <w:t>моделисюжетной</w:t>
            </w:r>
            <w:proofErr w:type="spellEnd"/>
            <w:r w:rsidRPr="00F11DF5">
              <w:rPr>
                <w:w w:val="105"/>
                <w:sz w:val="15"/>
              </w:rPr>
              <w:t xml:space="preserve"> ситуации и </w:t>
            </w:r>
            <w:proofErr w:type="spellStart"/>
            <w:r w:rsidRPr="00F11DF5">
              <w:rPr>
                <w:w w:val="105"/>
                <w:sz w:val="15"/>
              </w:rPr>
              <w:t>математическогоотношения</w:t>
            </w:r>
            <w:proofErr w:type="spellEnd"/>
            <w:r w:rsidRPr="00F11DF5">
              <w:rPr>
                <w:w w:val="105"/>
                <w:sz w:val="15"/>
              </w:rPr>
              <w:t xml:space="preserve">. </w:t>
            </w:r>
            <w:proofErr w:type="spellStart"/>
            <w:r w:rsidRPr="00F11DF5">
              <w:rPr>
                <w:w w:val="105"/>
                <w:sz w:val="15"/>
              </w:rPr>
              <w:t>Иллюстрацияпрактической</w:t>
            </w:r>
            <w:proofErr w:type="spellEnd"/>
            <w:r w:rsidRPr="00F11DF5">
              <w:rPr>
                <w:w w:val="105"/>
                <w:sz w:val="15"/>
              </w:rPr>
              <w:t xml:space="preserve"> ситуации с использованием счётного материала. Решение</w:t>
            </w:r>
            <w:r w:rsidRPr="00F11DF5">
              <w:rPr>
                <w:spacing w:val="-1"/>
                <w:w w:val="105"/>
                <w:sz w:val="15"/>
              </w:rPr>
              <w:t>текстовойзадачиспомощью</w:t>
            </w:r>
            <w:r w:rsidRPr="00F11DF5">
              <w:rPr>
                <w:w w:val="105"/>
                <w:sz w:val="15"/>
              </w:rPr>
              <w:t>раздаточногоматериала</w:t>
            </w:r>
            <w:proofErr w:type="gramStart"/>
            <w:r w:rsidRPr="00F11DF5">
              <w:rPr>
                <w:w w:val="105"/>
                <w:sz w:val="15"/>
              </w:rPr>
              <w:t>.О</w:t>
            </w:r>
            <w:proofErr w:type="gramEnd"/>
            <w:r w:rsidRPr="00F11DF5">
              <w:rPr>
                <w:w w:val="105"/>
                <w:sz w:val="15"/>
              </w:rPr>
              <w:t xml:space="preserve">бъяснениевыбораарифметического действия для решения, иллюстрация хода </w:t>
            </w:r>
            <w:proofErr w:type="spellStart"/>
            <w:r w:rsidRPr="00F11DF5">
              <w:rPr>
                <w:w w:val="105"/>
                <w:sz w:val="15"/>
              </w:rPr>
              <w:t>решения,выполнениядействиянамодели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.;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4.3.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Выборизапись</w:t>
            </w:r>
            <w:r w:rsidRPr="00F11DF5">
              <w:rPr>
                <w:b/>
                <w:w w:val="105"/>
                <w:sz w:val="15"/>
              </w:rPr>
              <w:t>арифметическогодействиядляполученияответанавопрос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27.01.2023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30.01.2023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Соотнесениетекстазадачииеёмодели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.;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</w:tbl>
    <w:p w:rsidR="00B1571B" w:rsidRDefault="00B1571B">
      <w:pPr>
        <w:rPr>
          <w:sz w:val="15"/>
        </w:rPr>
        <w:sectPr w:rsidR="00B1571B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6"/>
        <w:gridCol w:w="3854"/>
        <w:gridCol w:w="528"/>
        <w:gridCol w:w="1104"/>
        <w:gridCol w:w="1140"/>
        <w:gridCol w:w="864"/>
        <w:gridCol w:w="5403"/>
        <w:gridCol w:w="828"/>
        <w:gridCol w:w="1380"/>
      </w:tblGrid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lastRenderedPageBreak/>
              <w:t>4.4.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Текстоваясюжетнаязадачаводнодействие</w:t>
            </w:r>
            <w:proofErr w:type="gramStart"/>
            <w:r w:rsidRPr="00F11DF5">
              <w:rPr>
                <w:b/>
                <w:w w:val="105"/>
                <w:sz w:val="15"/>
              </w:rPr>
              <w:t>:з</w:t>
            </w:r>
            <w:proofErr w:type="gramEnd"/>
            <w:r w:rsidRPr="00F11DF5">
              <w:rPr>
                <w:b/>
                <w:w w:val="105"/>
                <w:sz w:val="15"/>
              </w:rPr>
              <w:t>аписьрешения,ответазадачи.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8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31.01.2023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13.02.2023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Обобщение представлений о текстовых задачах, решаемых с помощью</w:t>
            </w:r>
            <w:r w:rsidRPr="00F11DF5">
              <w:rPr>
                <w:spacing w:val="-1"/>
                <w:w w:val="105"/>
                <w:sz w:val="15"/>
              </w:rPr>
              <w:t>действийсложенияивычитани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я</w:t>
            </w:r>
            <w:r w:rsidRPr="00F11DF5">
              <w:rPr>
                <w:w w:val="105"/>
                <w:sz w:val="15"/>
              </w:rPr>
              <w:t>(</w:t>
            </w:r>
            <w:proofErr w:type="gramEnd"/>
            <w:r w:rsidRPr="00F11DF5">
              <w:rPr>
                <w:w w:val="105"/>
                <w:sz w:val="15"/>
              </w:rPr>
              <w:t xml:space="preserve">«насколькобольше/меньше»,«скольковсего», «сколь-ко осталось»). Различение текста и текстовой </w:t>
            </w:r>
            <w:proofErr w:type="spellStart"/>
            <w:r w:rsidRPr="00F11DF5">
              <w:rPr>
                <w:w w:val="105"/>
                <w:sz w:val="15"/>
              </w:rPr>
              <w:t>задачи</w:t>
            </w:r>
            <w:proofErr w:type="gramStart"/>
            <w:r w:rsidRPr="00F11DF5">
              <w:rPr>
                <w:w w:val="105"/>
                <w:sz w:val="15"/>
              </w:rPr>
              <w:t>,п</w:t>
            </w:r>
            <w:proofErr w:type="gramEnd"/>
            <w:r w:rsidRPr="00F11DF5">
              <w:rPr>
                <w:w w:val="105"/>
                <w:sz w:val="15"/>
              </w:rPr>
              <w:t>редставленноговтекстовойзадаче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136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4.5.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Обнаружение недостающего элемента задачи</w:t>
            </w:r>
            <w:proofErr w:type="gramStart"/>
            <w:r w:rsidRPr="00F11DF5">
              <w:rPr>
                <w:b/>
                <w:w w:val="105"/>
                <w:sz w:val="15"/>
              </w:rPr>
              <w:t>,</w:t>
            </w:r>
            <w:r w:rsidRPr="00F11DF5">
              <w:rPr>
                <w:b/>
                <w:spacing w:val="-1"/>
                <w:w w:val="105"/>
                <w:sz w:val="15"/>
              </w:rPr>
              <w:t>д</w:t>
            </w:r>
            <w:proofErr w:type="gramEnd"/>
            <w:r w:rsidRPr="00F11DF5">
              <w:rPr>
                <w:b/>
                <w:spacing w:val="-1"/>
                <w:w w:val="105"/>
                <w:sz w:val="15"/>
              </w:rPr>
              <w:t>ополнениетекста</w:t>
            </w:r>
            <w:r w:rsidRPr="00F11DF5">
              <w:rPr>
                <w:b/>
                <w:w w:val="105"/>
                <w:sz w:val="15"/>
              </w:rPr>
              <w:t>задачичисловымиданными(поиллюстрации,смыслузадачи,еёрешению).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14.02.2023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27.02.2023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47"/>
              <w:rPr>
                <w:sz w:val="15"/>
              </w:rPr>
            </w:pPr>
            <w:r w:rsidRPr="00F11DF5">
              <w:rPr>
                <w:w w:val="105"/>
                <w:sz w:val="15"/>
              </w:rPr>
              <w:t xml:space="preserve">Моделирование: описание словами и с помощью предметной </w:t>
            </w:r>
            <w:proofErr w:type="spellStart"/>
            <w:r w:rsidRPr="00F11DF5">
              <w:rPr>
                <w:w w:val="105"/>
                <w:sz w:val="15"/>
              </w:rPr>
              <w:t>моделисюжетной</w:t>
            </w:r>
            <w:proofErr w:type="spellEnd"/>
            <w:r w:rsidRPr="00F11DF5">
              <w:rPr>
                <w:w w:val="105"/>
                <w:sz w:val="15"/>
              </w:rPr>
              <w:t xml:space="preserve"> ситуации и </w:t>
            </w:r>
            <w:proofErr w:type="spellStart"/>
            <w:r w:rsidRPr="00F11DF5">
              <w:rPr>
                <w:w w:val="105"/>
                <w:sz w:val="15"/>
              </w:rPr>
              <w:t>математическогоотношения</w:t>
            </w:r>
            <w:proofErr w:type="spellEnd"/>
            <w:r w:rsidRPr="00F11DF5">
              <w:rPr>
                <w:w w:val="105"/>
                <w:sz w:val="15"/>
              </w:rPr>
              <w:t xml:space="preserve">. </w:t>
            </w:r>
            <w:proofErr w:type="spellStart"/>
            <w:r w:rsidRPr="00F11DF5">
              <w:rPr>
                <w:w w:val="105"/>
                <w:sz w:val="15"/>
              </w:rPr>
              <w:t>Иллюстрацияпрактической</w:t>
            </w:r>
            <w:proofErr w:type="spellEnd"/>
            <w:r w:rsidRPr="00F11DF5">
              <w:rPr>
                <w:w w:val="105"/>
                <w:sz w:val="15"/>
              </w:rPr>
              <w:t xml:space="preserve"> ситуации с использованием счётного материала. Решение</w:t>
            </w:r>
            <w:r w:rsidRPr="00F11DF5">
              <w:rPr>
                <w:spacing w:val="-1"/>
                <w:w w:val="105"/>
                <w:sz w:val="15"/>
              </w:rPr>
              <w:t>текстовойзадачиспомощью</w:t>
            </w:r>
            <w:r w:rsidRPr="00F11DF5">
              <w:rPr>
                <w:w w:val="105"/>
                <w:sz w:val="15"/>
              </w:rPr>
              <w:t>раздаточногоматериала</w:t>
            </w:r>
            <w:proofErr w:type="gramStart"/>
            <w:r w:rsidRPr="00F11DF5">
              <w:rPr>
                <w:w w:val="105"/>
                <w:sz w:val="15"/>
              </w:rPr>
              <w:t>.О</w:t>
            </w:r>
            <w:proofErr w:type="gramEnd"/>
            <w:r w:rsidRPr="00F11DF5">
              <w:rPr>
                <w:w w:val="105"/>
                <w:sz w:val="15"/>
              </w:rPr>
              <w:t xml:space="preserve">бъяснениевыбораарифметического действия для решения, иллюстрация хода </w:t>
            </w:r>
            <w:proofErr w:type="spellStart"/>
            <w:r w:rsidRPr="00F11DF5">
              <w:rPr>
                <w:w w:val="105"/>
                <w:sz w:val="15"/>
              </w:rPr>
              <w:t>решения,выполнениядействиянамодели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Итогопоразделу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5"/>
                <w:sz w:val="15"/>
              </w:rPr>
              <w:t>18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15497" w:type="dxa"/>
            <w:gridSpan w:val="9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Раздел5.</w:t>
            </w:r>
            <w:r w:rsidRPr="00F11DF5">
              <w:rPr>
                <w:b/>
                <w:spacing w:val="-1"/>
                <w:w w:val="105"/>
                <w:sz w:val="15"/>
              </w:rPr>
              <w:t>Пространственные</w:t>
            </w:r>
            <w:r w:rsidRPr="00F11DF5">
              <w:rPr>
                <w:b/>
                <w:w w:val="105"/>
                <w:sz w:val="15"/>
              </w:rPr>
              <w:t>отношенияигеометрическиефигуры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5.1.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83"/>
              <w:jc w:val="both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 xml:space="preserve">Расположение предметов и объектов на </w:t>
            </w:r>
            <w:proofErr w:type="spellStart"/>
            <w:r w:rsidRPr="00F11DF5">
              <w:rPr>
                <w:b/>
                <w:w w:val="105"/>
                <w:sz w:val="15"/>
              </w:rPr>
              <w:t>плоскости</w:t>
            </w:r>
            <w:proofErr w:type="gramStart"/>
            <w:r w:rsidRPr="00F11DF5">
              <w:rPr>
                <w:b/>
                <w:w w:val="105"/>
                <w:sz w:val="15"/>
              </w:rPr>
              <w:t>,</w:t>
            </w:r>
            <w:r w:rsidRPr="00F11DF5">
              <w:rPr>
                <w:b/>
                <w:spacing w:val="-1"/>
                <w:w w:val="105"/>
                <w:sz w:val="15"/>
              </w:rPr>
              <w:t>в</w:t>
            </w:r>
            <w:proofErr w:type="spellEnd"/>
            <w:proofErr w:type="gramEnd"/>
            <w:r w:rsidRPr="00F11DF5">
              <w:rPr>
                <w:b/>
                <w:spacing w:val="-1"/>
                <w:w w:val="105"/>
                <w:sz w:val="15"/>
              </w:rPr>
              <w:t xml:space="preserve"> пространстве: слева/справа, </w:t>
            </w:r>
            <w:r w:rsidRPr="00F11DF5">
              <w:rPr>
                <w:b/>
                <w:w w:val="105"/>
                <w:sz w:val="15"/>
              </w:rPr>
              <w:t xml:space="preserve">сверху/снизу, </w:t>
            </w:r>
            <w:proofErr w:type="spellStart"/>
            <w:r w:rsidRPr="00F11DF5">
              <w:rPr>
                <w:b/>
                <w:w w:val="105"/>
                <w:sz w:val="15"/>
              </w:rPr>
              <w:t>между;установлениепространственныхотношений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28.02.2023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03.03.2023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Распознаваниеиназываниеизвестных</w:t>
            </w:r>
            <w:r w:rsidRPr="00F11DF5">
              <w:rPr>
                <w:w w:val="105"/>
                <w:sz w:val="15"/>
              </w:rPr>
              <w:t>геометрическихфигур</w:t>
            </w:r>
            <w:proofErr w:type="gramStart"/>
            <w:r w:rsidRPr="00F11DF5">
              <w:rPr>
                <w:w w:val="105"/>
                <w:sz w:val="15"/>
              </w:rPr>
              <w:t>,о</w:t>
            </w:r>
            <w:proofErr w:type="gramEnd"/>
            <w:r w:rsidRPr="00F11DF5">
              <w:rPr>
                <w:w w:val="105"/>
                <w:sz w:val="15"/>
              </w:rPr>
              <w:t>бнаружениевокружающеммиреихмоделей;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5.2.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Распознаваниеобъектаиегоотражения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06.03.2023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10.03.2023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Игровыеупражнения</w:t>
            </w:r>
            <w:proofErr w:type="gramStart"/>
            <w:r w:rsidRPr="00F11DF5">
              <w:rPr>
                <w:w w:val="105"/>
                <w:sz w:val="15"/>
              </w:rPr>
              <w:t>:«</w:t>
            </w:r>
            <w:proofErr w:type="gramEnd"/>
            <w:r w:rsidRPr="00F11DF5">
              <w:rPr>
                <w:w w:val="105"/>
                <w:sz w:val="15"/>
              </w:rPr>
              <w:t>Угадайфигурупоописанию»,«Расположифигурывзаданномпорядке»,«Найдимоделифигурвклассе»ит.п.;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5.3.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386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 xml:space="preserve">Геометрические фигуры: распознавание </w:t>
            </w:r>
            <w:proofErr w:type="spellStart"/>
            <w:r w:rsidRPr="00F11DF5">
              <w:rPr>
                <w:b/>
                <w:w w:val="105"/>
                <w:sz w:val="15"/>
              </w:rPr>
              <w:t>круга</w:t>
            </w:r>
            <w:proofErr w:type="gramStart"/>
            <w:r w:rsidRPr="00F11DF5">
              <w:rPr>
                <w:b/>
                <w:w w:val="105"/>
                <w:sz w:val="15"/>
              </w:rPr>
              <w:t>,т</w:t>
            </w:r>
            <w:proofErr w:type="gramEnd"/>
            <w:r w:rsidRPr="00F11DF5">
              <w:rPr>
                <w:b/>
                <w:w w:val="105"/>
                <w:sz w:val="15"/>
              </w:rPr>
              <w:t>реугольника,прямоугольника,отрезка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13.03.2023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15.03.2023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Анализизображени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я(</w:t>
            </w:r>
            <w:proofErr w:type="gramEnd"/>
            <w:r w:rsidRPr="00F11DF5">
              <w:rPr>
                <w:spacing w:val="-1"/>
                <w:w w:val="105"/>
                <w:sz w:val="15"/>
              </w:rPr>
              <w:t>узора,геометрической</w:t>
            </w:r>
            <w:r w:rsidRPr="00F11DF5">
              <w:rPr>
                <w:w w:val="105"/>
                <w:sz w:val="15"/>
              </w:rPr>
              <w:t>фигуры),называниеэлементовузора,геометрическойфигуры;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5.4.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 xml:space="preserve">Построение отрезка, квадрата, треугольника </w:t>
            </w:r>
            <w:proofErr w:type="spellStart"/>
            <w:r w:rsidRPr="00F11DF5">
              <w:rPr>
                <w:b/>
                <w:w w:val="105"/>
                <w:sz w:val="15"/>
              </w:rPr>
              <w:t>с</w:t>
            </w:r>
            <w:r w:rsidRPr="00F11DF5">
              <w:rPr>
                <w:b/>
                <w:spacing w:val="-1"/>
                <w:w w:val="105"/>
                <w:sz w:val="15"/>
              </w:rPr>
              <w:t>помощьюлинейки</w:t>
            </w:r>
            <w:proofErr w:type="gramStart"/>
            <w:r w:rsidRPr="00F11DF5">
              <w:rPr>
                <w:b/>
                <w:spacing w:val="-1"/>
                <w:w w:val="105"/>
                <w:sz w:val="15"/>
              </w:rPr>
              <w:t>;</w:t>
            </w:r>
            <w:r w:rsidRPr="00F11DF5">
              <w:rPr>
                <w:b/>
                <w:w w:val="105"/>
                <w:sz w:val="15"/>
              </w:rPr>
              <w:t>и</w:t>
            </w:r>
            <w:proofErr w:type="gramEnd"/>
            <w:r w:rsidRPr="00F11DF5">
              <w:rPr>
                <w:b/>
                <w:w w:val="105"/>
                <w:sz w:val="15"/>
              </w:rPr>
              <w:t>змерениедлиныотрезкавсантиметрах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17.03.2023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21.03.2023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Практическиеработы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:</w:t>
            </w:r>
            <w:r w:rsidRPr="00F11DF5">
              <w:rPr>
                <w:w w:val="105"/>
                <w:sz w:val="15"/>
              </w:rPr>
              <w:t>и</w:t>
            </w:r>
            <w:proofErr w:type="gramEnd"/>
            <w:r w:rsidRPr="00F11DF5">
              <w:rPr>
                <w:w w:val="105"/>
                <w:sz w:val="15"/>
              </w:rPr>
              <w:t>змерениедлиныотрезка,ломаной,длиныстороныквадрата, сторон прямоугольника. Комментирование хода и результатаработы</w:t>
            </w:r>
            <w:proofErr w:type="gramStart"/>
            <w:r w:rsidRPr="00F11DF5">
              <w:rPr>
                <w:w w:val="105"/>
                <w:sz w:val="15"/>
              </w:rPr>
              <w:t>;у</w:t>
            </w:r>
            <w:proofErr w:type="gramEnd"/>
            <w:r w:rsidRPr="00F11DF5">
              <w:rPr>
                <w:w w:val="105"/>
                <w:sz w:val="15"/>
              </w:rPr>
              <w:t>становлениесоответствиярезультатаипоставленноговопроса;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5.5.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655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 xml:space="preserve">Длина стороны прямоугольника, </w:t>
            </w:r>
            <w:proofErr w:type="spellStart"/>
            <w:r w:rsidRPr="00F11DF5">
              <w:rPr>
                <w:b/>
                <w:w w:val="105"/>
                <w:sz w:val="15"/>
              </w:rPr>
              <w:t>квадрата</w:t>
            </w:r>
            <w:proofErr w:type="gramStart"/>
            <w:r w:rsidRPr="00F11DF5">
              <w:rPr>
                <w:b/>
                <w:w w:val="105"/>
                <w:sz w:val="15"/>
              </w:rPr>
              <w:t>,т</w:t>
            </w:r>
            <w:proofErr w:type="gramEnd"/>
            <w:r w:rsidRPr="00F11DF5">
              <w:rPr>
                <w:b/>
                <w:w w:val="105"/>
                <w:sz w:val="15"/>
              </w:rPr>
              <w:t>реугольника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22.03.2023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03.04.2023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470"/>
              <w:rPr>
                <w:sz w:val="15"/>
              </w:rPr>
            </w:pPr>
            <w:r w:rsidRPr="00F11DF5">
              <w:rPr>
                <w:w w:val="105"/>
                <w:sz w:val="15"/>
              </w:rPr>
              <w:t>Учебный диалог: обсуждение свойств геометрических фигу</w:t>
            </w:r>
            <w:proofErr w:type="gramStart"/>
            <w:r w:rsidRPr="00F11DF5">
              <w:rPr>
                <w:w w:val="105"/>
                <w:sz w:val="15"/>
              </w:rPr>
              <w:t>р</w:t>
            </w:r>
            <w:r w:rsidRPr="00F11DF5">
              <w:rPr>
                <w:spacing w:val="-1"/>
                <w:w w:val="105"/>
                <w:sz w:val="15"/>
              </w:rPr>
              <w:t>(</w:t>
            </w:r>
            <w:proofErr w:type="gramEnd"/>
            <w:r w:rsidRPr="00F11DF5">
              <w:rPr>
                <w:spacing w:val="-1"/>
                <w:w w:val="105"/>
                <w:sz w:val="15"/>
              </w:rPr>
              <w:t>прямоугольника</w:t>
            </w:r>
            <w:r w:rsidRPr="00F11DF5">
              <w:rPr>
                <w:w w:val="105"/>
                <w:sz w:val="15"/>
              </w:rPr>
              <w:t>идр.);сравнениегеометрическихфигур(поформе,размеру);сравнениеотрезковподлине;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717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5.6.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819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 xml:space="preserve">Изображение прямоугольника, </w:t>
            </w:r>
            <w:proofErr w:type="spellStart"/>
            <w:r w:rsidRPr="00F11DF5">
              <w:rPr>
                <w:b/>
                <w:spacing w:val="-1"/>
                <w:w w:val="105"/>
                <w:sz w:val="15"/>
              </w:rPr>
              <w:t>квадрата</w:t>
            </w:r>
            <w:proofErr w:type="gramStart"/>
            <w:r w:rsidRPr="00F11DF5">
              <w:rPr>
                <w:b/>
                <w:spacing w:val="-1"/>
                <w:w w:val="105"/>
                <w:sz w:val="15"/>
              </w:rPr>
              <w:t>,</w:t>
            </w:r>
            <w:r w:rsidRPr="00F11DF5">
              <w:rPr>
                <w:b/>
                <w:w w:val="105"/>
                <w:sz w:val="15"/>
              </w:rPr>
              <w:t>т</w:t>
            </w:r>
            <w:proofErr w:type="gramEnd"/>
            <w:r w:rsidRPr="00F11DF5">
              <w:rPr>
                <w:b/>
                <w:w w:val="105"/>
                <w:sz w:val="15"/>
              </w:rPr>
              <w:t>реугольника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04.04.2023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07.04.2023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Практическиеработы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:</w:t>
            </w:r>
            <w:r w:rsidRPr="00F11DF5">
              <w:rPr>
                <w:w w:val="105"/>
                <w:sz w:val="15"/>
              </w:rPr>
              <w:t>и</w:t>
            </w:r>
            <w:proofErr w:type="gramEnd"/>
            <w:r w:rsidRPr="00F11DF5">
              <w:rPr>
                <w:w w:val="105"/>
                <w:sz w:val="15"/>
              </w:rPr>
              <w:t>змерениедлиныотрезка,ломаной,длиныстороныквадрата, сторон прямоугольника. Комментирование хода и результатаработы</w:t>
            </w:r>
            <w:proofErr w:type="gramStart"/>
            <w:r w:rsidRPr="00F11DF5">
              <w:rPr>
                <w:w w:val="105"/>
                <w:sz w:val="15"/>
              </w:rPr>
              <w:t>;у</w:t>
            </w:r>
            <w:proofErr w:type="gramEnd"/>
            <w:r w:rsidRPr="00F11DF5">
              <w:rPr>
                <w:w w:val="105"/>
                <w:sz w:val="15"/>
              </w:rPr>
              <w:t>становлениесоответствиярезультатаипоставленноговопроса;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Итогопоразделу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5"/>
                <w:sz w:val="15"/>
              </w:rPr>
              <w:t>18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15497" w:type="dxa"/>
            <w:gridSpan w:val="9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Раздел6.</w:t>
            </w:r>
            <w:r w:rsidRPr="00F11DF5">
              <w:rPr>
                <w:b/>
                <w:spacing w:val="-1"/>
                <w:w w:val="105"/>
                <w:sz w:val="15"/>
              </w:rPr>
              <w:t>Математическая</w:t>
            </w:r>
            <w:r w:rsidRPr="00F11DF5">
              <w:rPr>
                <w:b/>
                <w:w w:val="105"/>
                <w:sz w:val="15"/>
              </w:rPr>
              <w:t>информация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6.1.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145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 xml:space="preserve">Сбор данных об объекте </w:t>
            </w:r>
            <w:proofErr w:type="spellStart"/>
            <w:r w:rsidRPr="00F11DF5">
              <w:rPr>
                <w:b/>
                <w:w w:val="105"/>
                <w:sz w:val="15"/>
              </w:rPr>
              <w:t>пообразцу</w:t>
            </w:r>
            <w:proofErr w:type="gramStart"/>
            <w:r w:rsidRPr="00F11DF5">
              <w:rPr>
                <w:b/>
                <w:w w:val="105"/>
                <w:sz w:val="15"/>
              </w:rPr>
              <w:t>.Х</w:t>
            </w:r>
            <w:proofErr w:type="gramEnd"/>
            <w:r w:rsidRPr="00F11DF5">
              <w:rPr>
                <w:b/>
                <w:w w:val="105"/>
                <w:sz w:val="15"/>
              </w:rPr>
              <w:t>арактеристики</w:t>
            </w:r>
            <w:proofErr w:type="spellEnd"/>
            <w:r w:rsidRPr="00F11DF5">
              <w:rPr>
                <w:b/>
                <w:w w:val="105"/>
                <w:sz w:val="15"/>
              </w:rPr>
              <w:t xml:space="preserve"> объекта, группы объектов</w:t>
            </w:r>
            <w:r w:rsidRPr="00F11DF5">
              <w:rPr>
                <w:b/>
                <w:spacing w:val="-1"/>
                <w:w w:val="105"/>
                <w:sz w:val="15"/>
              </w:rPr>
              <w:t>(количество,</w:t>
            </w:r>
            <w:r w:rsidRPr="00F11DF5">
              <w:rPr>
                <w:b/>
                <w:w w:val="105"/>
                <w:sz w:val="15"/>
              </w:rPr>
              <w:t>форма,размер);выборпредметовпообразцу(позаданнымпризнакам).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10.04.2023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14.04.2023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Коллективноенаблюдение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:р</w:t>
            </w:r>
            <w:proofErr w:type="gramEnd"/>
            <w:r w:rsidRPr="00F11DF5">
              <w:rPr>
                <w:spacing w:val="-1"/>
                <w:w w:val="105"/>
                <w:sz w:val="15"/>
              </w:rPr>
              <w:t>аспознавание</w:t>
            </w:r>
            <w:r w:rsidRPr="00F11DF5">
              <w:rPr>
                <w:w w:val="105"/>
                <w:sz w:val="15"/>
              </w:rPr>
              <w:t xml:space="preserve">вокружающеммиреситуаций,которые целесообразно сформулировать на языке математики и </w:t>
            </w:r>
            <w:proofErr w:type="spellStart"/>
            <w:r w:rsidRPr="00F11DF5">
              <w:rPr>
                <w:w w:val="105"/>
                <w:sz w:val="15"/>
              </w:rPr>
              <w:t>решитьматематическимисредствами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6.2.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b/>
                <w:sz w:val="15"/>
              </w:rPr>
            </w:pPr>
            <w:proofErr w:type="spellStart"/>
            <w:r w:rsidRPr="00F11DF5">
              <w:rPr>
                <w:b/>
                <w:w w:val="105"/>
                <w:sz w:val="15"/>
              </w:rPr>
              <w:t>Группировкаобъектовпозаданномупризнаку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17.04.2023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19.04.2023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45"/>
              <w:rPr>
                <w:sz w:val="15"/>
              </w:rPr>
            </w:pPr>
            <w:r w:rsidRPr="00F11DF5">
              <w:rPr>
                <w:w w:val="105"/>
                <w:sz w:val="15"/>
              </w:rPr>
              <w:t>Работавпарах/группах</w:t>
            </w:r>
            <w:proofErr w:type="gramStart"/>
            <w:r w:rsidRPr="00F11DF5">
              <w:rPr>
                <w:w w:val="105"/>
                <w:sz w:val="15"/>
              </w:rPr>
              <w:t>:п</w:t>
            </w:r>
            <w:proofErr w:type="gramEnd"/>
            <w:r w:rsidRPr="00F11DF5">
              <w:rPr>
                <w:w w:val="105"/>
                <w:sz w:val="15"/>
              </w:rPr>
              <w:t>оискобщихсвойствгрупппредметов(цвет,форма,величина, количество, назначение и др.). Таблица как способ представленияинформации</w:t>
            </w:r>
            <w:proofErr w:type="gramStart"/>
            <w:r w:rsidRPr="00F11DF5">
              <w:rPr>
                <w:w w:val="105"/>
                <w:sz w:val="15"/>
              </w:rPr>
              <w:t>,п</w:t>
            </w:r>
            <w:proofErr w:type="gramEnd"/>
            <w:r w:rsidRPr="00F11DF5">
              <w:rPr>
                <w:w w:val="105"/>
                <w:sz w:val="15"/>
              </w:rPr>
              <w:t>олученнойизповседневнойжизни(расписания,чеки,менюит.д.);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525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6.3.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>Закономерностьврядузаданныхобъектов</w:t>
            </w:r>
            <w:proofErr w:type="gramStart"/>
            <w:r w:rsidRPr="00F11DF5">
              <w:rPr>
                <w:b/>
                <w:w w:val="105"/>
                <w:sz w:val="15"/>
              </w:rPr>
              <w:t>:е</w:t>
            </w:r>
            <w:proofErr w:type="gramEnd"/>
            <w:r w:rsidRPr="00F11DF5">
              <w:rPr>
                <w:b/>
                <w:w w:val="105"/>
                <w:sz w:val="15"/>
              </w:rPr>
              <w:t>ёобнаружение,продолжениеряда.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21.04.2023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26.04.2023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470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Наблюдение</w:t>
            </w:r>
            <w:r w:rsidRPr="00F11DF5">
              <w:rPr>
                <w:w w:val="105"/>
                <w:sz w:val="15"/>
              </w:rPr>
              <w:t>зачисламивокружающеммире</w:t>
            </w:r>
            <w:proofErr w:type="gramStart"/>
            <w:r w:rsidRPr="00F11DF5">
              <w:rPr>
                <w:w w:val="105"/>
                <w:sz w:val="15"/>
              </w:rPr>
              <w:t>,о</w:t>
            </w:r>
            <w:proofErr w:type="gramEnd"/>
            <w:r w:rsidRPr="00F11DF5">
              <w:rPr>
                <w:w w:val="105"/>
                <w:sz w:val="15"/>
              </w:rPr>
              <w:t>писаниесловаминаблюдаемыхфактов,закономерностей;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</w:tbl>
    <w:p w:rsidR="00B1571B" w:rsidRDefault="00B1571B">
      <w:pPr>
        <w:rPr>
          <w:sz w:val="15"/>
        </w:rPr>
        <w:sectPr w:rsidR="00B1571B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6"/>
        <w:gridCol w:w="3854"/>
        <w:gridCol w:w="528"/>
        <w:gridCol w:w="1104"/>
        <w:gridCol w:w="1140"/>
        <w:gridCol w:w="864"/>
        <w:gridCol w:w="5403"/>
        <w:gridCol w:w="828"/>
        <w:gridCol w:w="1380"/>
      </w:tblGrid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lastRenderedPageBreak/>
              <w:t>6.4.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362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 xml:space="preserve">Верные (истинные) </w:t>
            </w:r>
            <w:proofErr w:type="spellStart"/>
            <w:r w:rsidRPr="00F11DF5">
              <w:rPr>
                <w:b/>
                <w:w w:val="105"/>
                <w:sz w:val="15"/>
              </w:rPr>
              <w:t>иневерные</w:t>
            </w:r>
            <w:proofErr w:type="spellEnd"/>
            <w:r w:rsidRPr="00F11DF5">
              <w:rPr>
                <w:b/>
                <w:w w:val="105"/>
                <w:sz w:val="15"/>
              </w:rPr>
              <w:t xml:space="preserve"> (ложные)предложения, составленные </w:t>
            </w:r>
            <w:proofErr w:type="spellStart"/>
            <w:r w:rsidRPr="00F11DF5">
              <w:rPr>
                <w:b/>
                <w:w w:val="105"/>
                <w:sz w:val="15"/>
              </w:rPr>
              <w:t>относительно</w:t>
            </w:r>
            <w:r w:rsidRPr="00F11DF5">
              <w:rPr>
                <w:b/>
                <w:spacing w:val="-1"/>
                <w:w w:val="105"/>
                <w:sz w:val="15"/>
              </w:rPr>
              <w:t>заданногонабораматематических</w:t>
            </w:r>
            <w:r w:rsidRPr="00F11DF5">
              <w:rPr>
                <w:b/>
                <w:w w:val="105"/>
                <w:sz w:val="15"/>
              </w:rPr>
              <w:t>объектов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28.04.2023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03.05.2023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47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 xml:space="preserve">Дифференцированное задание: составление предложений,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характеризующих</w:t>
            </w:r>
            <w:r w:rsidRPr="00F11DF5">
              <w:rPr>
                <w:w w:val="105"/>
                <w:sz w:val="15"/>
              </w:rPr>
              <w:t>положение</w:t>
            </w:r>
            <w:proofErr w:type="spellEnd"/>
            <w:r w:rsidRPr="00F11DF5">
              <w:rPr>
                <w:w w:val="105"/>
                <w:sz w:val="15"/>
              </w:rPr>
              <w:t xml:space="preserve"> одного предмета относительно другого. </w:t>
            </w:r>
            <w:proofErr w:type="spellStart"/>
            <w:r w:rsidRPr="00F11DF5">
              <w:rPr>
                <w:w w:val="105"/>
                <w:sz w:val="15"/>
              </w:rPr>
              <w:t>Моделированиеотношения</w:t>
            </w:r>
            <w:proofErr w:type="spellEnd"/>
            <w:r w:rsidRPr="00F11DF5">
              <w:rPr>
                <w:w w:val="105"/>
                <w:sz w:val="15"/>
              </w:rPr>
              <w:t xml:space="preserve"> («больше», «меньше», «равно»), переместительное </w:t>
            </w:r>
            <w:proofErr w:type="spellStart"/>
            <w:r w:rsidRPr="00F11DF5">
              <w:rPr>
                <w:w w:val="105"/>
                <w:sz w:val="15"/>
              </w:rPr>
              <w:t>свойствосложения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6.5.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219"/>
              <w:rPr>
                <w:b/>
                <w:sz w:val="15"/>
              </w:rPr>
            </w:pPr>
            <w:r w:rsidRPr="00F11DF5">
              <w:rPr>
                <w:b/>
                <w:w w:val="105"/>
                <w:sz w:val="15"/>
              </w:rPr>
              <w:t xml:space="preserve">Чтение таблицы (содержащей не более </w:t>
            </w:r>
            <w:proofErr w:type="spellStart"/>
            <w:r w:rsidRPr="00F11DF5">
              <w:rPr>
                <w:b/>
                <w:w w:val="105"/>
                <w:sz w:val="15"/>
              </w:rPr>
              <w:t>четырёхданных</w:t>
            </w:r>
            <w:proofErr w:type="spellEnd"/>
            <w:r w:rsidRPr="00F11DF5">
              <w:rPr>
                <w:b/>
                <w:w w:val="105"/>
                <w:sz w:val="15"/>
              </w:rPr>
              <w:t xml:space="preserve">); извлечение данного из строки, </w:t>
            </w:r>
            <w:proofErr w:type="spellStart"/>
            <w:r w:rsidRPr="00F11DF5">
              <w:rPr>
                <w:b/>
                <w:w w:val="105"/>
                <w:sz w:val="15"/>
              </w:rPr>
              <w:t>столбца</w:t>
            </w:r>
            <w:proofErr w:type="gramStart"/>
            <w:r w:rsidRPr="00F11DF5">
              <w:rPr>
                <w:b/>
                <w:w w:val="105"/>
                <w:sz w:val="15"/>
              </w:rPr>
              <w:t>;в</w:t>
            </w:r>
            <w:proofErr w:type="gramEnd"/>
            <w:r w:rsidRPr="00F11DF5">
              <w:rPr>
                <w:b/>
                <w:w w:val="105"/>
                <w:sz w:val="15"/>
              </w:rPr>
              <w:t>несениеодного-двухданныхвтаблицу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05.05.2023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12.05.2023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47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 xml:space="preserve">Дифференцированное задание: составление предложений,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характеризующих</w:t>
            </w:r>
            <w:r w:rsidRPr="00F11DF5">
              <w:rPr>
                <w:w w:val="105"/>
                <w:sz w:val="15"/>
              </w:rPr>
              <w:t>положение</w:t>
            </w:r>
            <w:proofErr w:type="spellEnd"/>
            <w:r w:rsidRPr="00F11DF5">
              <w:rPr>
                <w:w w:val="105"/>
                <w:sz w:val="15"/>
              </w:rPr>
              <w:t xml:space="preserve"> одного предмета относительно другого. </w:t>
            </w:r>
            <w:proofErr w:type="spellStart"/>
            <w:r w:rsidRPr="00F11DF5">
              <w:rPr>
                <w:w w:val="105"/>
                <w:sz w:val="15"/>
              </w:rPr>
              <w:t>Моделированиеотношения</w:t>
            </w:r>
            <w:proofErr w:type="spellEnd"/>
            <w:r w:rsidRPr="00F11DF5">
              <w:rPr>
                <w:w w:val="105"/>
                <w:sz w:val="15"/>
              </w:rPr>
              <w:t xml:space="preserve"> («больше», «меньше», «равно»), переместительное </w:t>
            </w:r>
            <w:proofErr w:type="spellStart"/>
            <w:r w:rsidRPr="00F11DF5">
              <w:rPr>
                <w:w w:val="105"/>
                <w:sz w:val="15"/>
              </w:rPr>
              <w:t>свойствосложения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6.6.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>Чтениерисунка</w:t>
            </w:r>
            <w:proofErr w:type="gramStart"/>
            <w:r w:rsidRPr="00F11DF5">
              <w:rPr>
                <w:b/>
                <w:spacing w:val="-1"/>
                <w:w w:val="105"/>
                <w:sz w:val="15"/>
              </w:rPr>
              <w:t>,</w:t>
            </w:r>
            <w:r w:rsidRPr="00F11DF5">
              <w:rPr>
                <w:b/>
                <w:w w:val="105"/>
                <w:sz w:val="15"/>
              </w:rPr>
              <w:t>с</w:t>
            </w:r>
            <w:proofErr w:type="gramEnd"/>
            <w:r w:rsidRPr="00F11DF5">
              <w:rPr>
                <w:b/>
                <w:w w:val="105"/>
                <w:sz w:val="15"/>
              </w:rPr>
              <w:t>хемы1—2числовымиданными(</w:t>
            </w:r>
            <w:proofErr w:type="spellStart"/>
            <w:r w:rsidRPr="00F11DF5">
              <w:rPr>
                <w:b/>
                <w:w w:val="105"/>
                <w:sz w:val="15"/>
              </w:rPr>
              <w:t>значениямиданныхвеличин</w:t>
            </w:r>
            <w:proofErr w:type="spellEnd"/>
            <w:r w:rsidRPr="00F11DF5">
              <w:rPr>
                <w:b/>
                <w:w w:val="105"/>
                <w:sz w:val="15"/>
              </w:rPr>
              <w:t>).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3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15.05.2023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17.05.2023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Работа с наглядностью — рисунками, содержащими математическую</w:t>
            </w:r>
            <w:r w:rsidRPr="00F11DF5">
              <w:rPr>
                <w:spacing w:val="-1"/>
                <w:w w:val="105"/>
                <w:sz w:val="15"/>
              </w:rPr>
              <w:t>информацию</w:t>
            </w:r>
            <w:proofErr w:type="gramStart"/>
            <w:r w:rsidRPr="00F11DF5">
              <w:rPr>
                <w:spacing w:val="-1"/>
                <w:w w:val="105"/>
                <w:sz w:val="15"/>
              </w:rPr>
              <w:t>.Ф</w:t>
            </w:r>
            <w:proofErr w:type="gramEnd"/>
            <w:r w:rsidRPr="00F11DF5">
              <w:rPr>
                <w:spacing w:val="-1"/>
                <w:w w:val="105"/>
                <w:sz w:val="15"/>
              </w:rPr>
              <w:t>ормулирование</w:t>
            </w:r>
            <w:r w:rsidRPr="00F11DF5">
              <w:rPr>
                <w:w w:val="105"/>
                <w:sz w:val="15"/>
              </w:rPr>
              <w:t xml:space="preserve">вопросовиответовпорисунку(иллюстрации,модели). Упорядочение математических объектов с опорой на </w:t>
            </w:r>
            <w:proofErr w:type="spellStart"/>
            <w:r w:rsidRPr="00F11DF5">
              <w:rPr>
                <w:w w:val="105"/>
                <w:sz w:val="15"/>
              </w:rPr>
              <w:t>рисунок</w:t>
            </w:r>
            <w:proofErr w:type="gramStart"/>
            <w:r w:rsidRPr="00F11DF5">
              <w:rPr>
                <w:w w:val="105"/>
                <w:sz w:val="15"/>
              </w:rPr>
              <w:t>,с</w:t>
            </w:r>
            <w:proofErr w:type="gramEnd"/>
            <w:r w:rsidRPr="00F11DF5">
              <w:rPr>
                <w:w w:val="105"/>
                <w:sz w:val="15"/>
              </w:rPr>
              <w:t>южетнуюситуациюипр</w:t>
            </w:r>
            <w:proofErr w:type="spellEnd"/>
            <w:r w:rsidRPr="00F11DF5">
              <w:rPr>
                <w:w w:val="105"/>
                <w:sz w:val="15"/>
              </w:rPr>
              <w:t>.;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https://uchi.ru/</w:t>
            </w:r>
          </w:p>
        </w:tc>
      </w:tr>
      <w:tr w:rsidR="00B1571B" w:rsidTr="00F11DF5">
        <w:trPr>
          <w:trHeight w:val="909"/>
        </w:trPr>
        <w:tc>
          <w:tcPr>
            <w:tcW w:w="396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55" w:right="49"/>
              <w:jc w:val="center"/>
              <w:rPr>
                <w:sz w:val="15"/>
              </w:rPr>
            </w:pPr>
            <w:r w:rsidRPr="00F11DF5">
              <w:rPr>
                <w:w w:val="105"/>
                <w:sz w:val="15"/>
              </w:rPr>
              <w:t>6.7.</w:t>
            </w:r>
          </w:p>
        </w:tc>
        <w:tc>
          <w:tcPr>
            <w:tcW w:w="385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right="82"/>
              <w:rPr>
                <w:b/>
                <w:sz w:val="15"/>
              </w:rPr>
            </w:pPr>
            <w:r w:rsidRPr="00F11DF5">
              <w:rPr>
                <w:b/>
                <w:spacing w:val="-1"/>
                <w:w w:val="105"/>
                <w:sz w:val="15"/>
              </w:rPr>
              <w:t xml:space="preserve">Выполнение 1—3-шаговых инструкций, </w:t>
            </w:r>
            <w:proofErr w:type="spellStart"/>
            <w:r w:rsidRPr="00F11DF5">
              <w:rPr>
                <w:b/>
                <w:w w:val="105"/>
                <w:sz w:val="15"/>
              </w:rPr>
              <w:t>связанных</w:t>
            </w:r>
            <w:r w:rsidRPr="00F11DF5">
              <w:rPr>
                <w:b/>
                <w:spacing w:val="-1"/>
                <w:w w:val="105"/>
                <w:sz w:val="15"/>
              </w:rPr>
              <w:t>с</w:t>
            </w:r>
            <w:proofErr w:type="spellEnd"/>
            <w:r w:rsidRPr="00F11DF5">
              <w:rPr>
                <w:b/>
                <w:spacing w:val="-1"/>
                <w:w w:val="105"/>
                <w:sz w:val="15"/>
              </w:rPr>
              <w:t xml:space="preserve"> вычислениями, </w:t>
            </w:r>
            <w:r w:rsidRPr="00F11DF5">
              <w:rPr>
                <w:b/>
                <w:w w:val="105"/>
                <w:sz w:val="15"/>
              </w:rPr>
              <w:t xml:space="preserve">измерением длины, </w:t>
            </w:r>
            <w:proofErr w:type="spellStart"/>
            <w:r w:rsidRPr="00F11DF5">
              <w:rPr>
                <w:b/>
                <w:w w:val="105"/>
                <w:sz w:val="15"/>
              </w:rPr>
              <w:t>построениемгеометрическихфигур</w:t>
            </w:r>
            <w:proofErr w:type="spellEnd"/>
            <w:r w:rsidRPr="00F11DF5">
              <w:rPr>
                <w:b/>
                <w:w w:val="105"/>
                <w:sz w:val="15"/>
              </w:rPr>
              <w:t>.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19.05.2023</w:t>
            </w:r>
          </w:p>
          <w:p w:rsidR="00B1571B" w:rsidRPr="00F11DF5" w:rsidRDefault="005A0014" w:rsidP="00F11DF5">
            <w:pPr>
              <w:pStyle w:val="TableParagraph"/>
              <w:spacing w:before="20"/>
              <w:ind w:left="78"/>
              <w:rPr>
                <w:sz w:val="15"/>
              </w:rPr>
            </w:pPr>
            <w:r w:rsidRPr="00F11DF5">
              <w:rPr>
                <w:w w:val="105"/>
                <w:sz w:val="15"/>
              </w:rPr>
              <w:t>24.05.2023</w:t>
            </w:r>
          </w:p>
        </w:tc>
        <w:tc>
          <w:tcPr>
            <w:tcW w:w="5403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47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 xml:space="preserve">Дифференцированное задание: составление предложений,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характеризующих</w:t>
            </w:r>
            <w:r w:rsidRPr="00F11DF5">
              <w:rPr>
                <w:w w:val="105"/>
                <w:sz w:val="15"/>
              </w:rPr>
              <w:t>положение</w:t>
            </w:r>
            <w:proofErr w:type="spellEnd"/>
            <w:r w:rsidRPr="00F11DF5">
              <w:rPr>
                <w:w w:val="105"/>
                <w:sz w:val="15"/>
              </w:rPr>
              <w:t xml:space="preserve"> одного предмета относительно другого. </w:t>
            </w:r>
            <w:proofErr w:type="spellStart"/>
            <w:r w:rsidRPr="00F11DF5">
              <w:rPr>
                <w:w w:val="105"/>
                <w:sz w:val="15"/>
              </w:rPr>
              <w:t>Моделированиеотношения</w:t>
            </w:r>
            <w:proofErr w:type="spellEnd"/>
            <w:r w:rsidRPr="00F11DF5">
              <w:rPr>
                <w:w w:val="105"/>
                <w:sz w:val="15"/>
              </w:rPr>
              <w:t xml:space="preserve"> («больше», «меньше», «равно»), переместительное </w:t>
            </w:r>
            <w:proofErr w:type="spellStart"/>
            <w:r w:rsidRPr="00F11DF5">
              <w:rPr>
                <w:w w:val="105"/>
                <w:sz w:val="15"/>
              </w:rPr>
              <w:t>свойствосложения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8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 w:line="266" w:lineRule="auto"/>
              <w:ind w:left="79" w:right="138"/>
              <w:rPr>
                <w:sz w:val="15"/>
              </w:rPr>
            </w:pPr>
            <w:r w:rsidRPr="00F11DF5">
              <w:rPr>
                <w:spacing w:val="-2"/>
                <w:w w:val="105"/>
                <w:sz w:val="15"/>
              </w:rPr>
              <w:t xml:space="preserve">Ответ </w:t>
            </w:r>
            <w:proofErr w:type="spellStart"/>
            <w:r w:rsidRPr="00F11DF5">
              <w:rPr>
                <w:spacing w:val="-1"/>
                <w:w w:val="105"/>
                <w:sz w:val="15"/>
              </w:rPr>
              <w:t>на</w:t>
            </w:r>
            <w:r w:rsidRPr="00F11DF5">
              <w:rPr>
                <w:w w:val="105"/>
                <w:sz w:val="15"/>
              </w:rPr>
              <w:t>уроке</w:t>
            </w:r>
            <w:proofErr w:type="spellEnd"/>
            <w:r w:rsidRPr="00F11DF5">
              <w:rPr>
                <w:w w:val="105"/>
                <w:sz w:val="15"/>
              </w:rPr>
              <w:t>;</w:t>
            </w:r>
          </w:p>
        </w:tc>
        <w:tc>
          <w:tcPr>
            <w:tcW w:w="138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9"/>
              <w:rPr>
                <w:sz w:val="15"/>
              </w:rPr>
            </w:pPr>
            <w:r w:rsidRPr="00F11DF5">
              <w:rPr>
                <w:w w:val="105"/>
                <w:sz w:val="15"/>
              </w:rPr>
              <w:t>https://resh.edu.ru/</w:t>
            </w: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Итогопоразделу</w:t>
            </w:r>
            <w:proofErr w:type="spellEnd"/>
            <w:r w:rsidRPr="00F11DF5">
              <w:rPr>
                <w:w w:val="105"/>
                <w:sz w:val="15"/>
              </w:rPr>
              <w:t>: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5"/>
                <w:sz w:val="15"/>
              </w:rPr>
              <w:t>26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proofErr w:type="spellStart"/>
            <w:r w:rsidRPr="00F11DF5">
              <w:rPr>
                <w:w w:val="105"/>
                <w:sz w:val="15"/>
              </w:rPr>
              <w:t>Резервноевремя</w:t>
            </w:r>
            <w:proofErr w:type="spellEnd"/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0719" w:type="dxa"/>
            <w:gridSpan w:val="6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  <w:tr w:rsidR="00B1571B" w:rsidTr="00F11DF5">
        <w:trPr>
          <w:trHeight w:val="333"/>
        </w:trPr>
        <w:tc>
          <w:tcPr>
            <w:tcW w:w="4250" w:type="dxa"/>
            <w:gridSpan w:val="2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spacing w:val="-1"/>
                <w:w w:val="105"/>
                <w:sz w:val="15"/>
              </w:rPr>
              <w:t>ОБЩЕЕКОЛИЧЕСТВО</w:t>
            </w:r>
            <w:r w:rsidRPr="00F11DF5">
              <w:rPr>
                <w:w w:val="105"/>
                <w:sz w:val="15"/>
              </w:rPr>
              <w:t>ЧАСОВПОПРОГРАММЕ</w:t>
            </w:r>
          </w:p>
        </w:tc>
        <w:tc>
          <w:tcPr>
            <w:tcW w:w="52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rPr>
                <w:sz w:val="15"/>
              </w:rPr>
            </w:pPr>
            <w:r w:rsidRPr="00F11DF5">
              <w:rPr>
                <w:w w:val="105"/>
                <w:sz w:val="15"/>
              </w:rPr>
              <w:t>132</w:t>
            </w:r>
          </w:p>
        </w:tc>
        <w:tc>
          <w:tcPr>
            <w:tcW w:w="1104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before="64"/>
              <w:ind w:left="77"/>
              <w:rPr>
                <w:sz w:val="15"/>
              </w:rPr>
            </w:pPr>
            <w:r w:rsidRPr="00F11DF5">
              <w:rPr>
                <w:w w:val="104"/>
                <w:sz w:val="15"/>
              </w:rPr>
              <w:t>0</w:t>
            </w:r>
          </w:p>
        </w:tc>
        <w:tc>
          <w:tcPr>
            <w:tcW w:w="8475" w:type="dxa"/>
            <w:gridSpan w:val="4"/>
            <w:shd w:val="clear" w:color="auto" w:fill="auto"/>
          </w:tcPr>
          <w:p w:rsidR="00B1571B" w:rsidRPr="00F11DF5" w:rsidRDefault="00B1571B" w:rsidP="00F11DF5">
            <w:pPr>
              <w:pStyle w:val="TableParagraph"/>
              <w:spacing w:before="0"/>
              <w:ind w:left="0"/>
              <w:rPr>
                <w:sz w:val="14"/>
              </w:rPr>
            </w:pPr>
          </w:p>
        </w:tc>
      </w:tr>
    </w:tbl>
    <w:p w:rsidR="00B1571B" w:rsidRDefault="00B1571B">
      <w:pPr>
        <w:rPr>
          <w:sz w:val="14"/>
        </w:rPr>
        <w:sectPr w:rsidR="00B1571B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B1571B" w:rsidRDefault="00AD2093">
      <w:pPr>
        <w:pStyle w:val="1"/>
      </w:pPr>
      <w:r>
        <w:rPr>
          <w:noProof/>
          <w:lang w:eastAsia="ru-RU"/>
        </w:rPr>
        <w:lastRenderedPageBreak/>
        <w:pict>
          <v:rect id="Rectangle 4" o:spid="_x0000_s1029" style="position:absolute;left:0;text-align:left;margin-left:33.3pt;margin-top:22.9pt;width:528.15pt;height:.6pt;z-index:-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" fillcolor="black" stroked="f">
            <w10:wrap type="topAndBottom" anchorx="page"/>
          </v:rect>
        </w:pict>
      </w:r>
      <w:r w:rsidR="005A0014">
        <w:t>ПОУРОЧНОЕПЛАНИРОВАНИЕ</w:t>
      </w:r>
    </w:p>
    <w:p w:rsidR="00B1571B" w:rsidRDefault="00B1571B">
      <w:pPr>
        <w:pStyle w:val="a3"/>
        <w:spacing w:before="2"/>
        <w:ind w:left="0"/>
        <w:rPr>
          <w:b/>
          <w:sz w:val="14"/>
        </w:r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6"/>
        <w:gridCol w:w="3529"/>
        <w:gridCol w:w="732"/>
        <w:gridCol w:w="1620"/>
        <w:gridCol w:w="1668"/>
        <w:gridCol w:w="1236"/>
        <w:gridCol w:w="1188"/>
      </w:tblGrid>
      <w:tr w:rsidR="00B1571B" w:rsidTr="00787055">
        <w:trPr>
          <w:trHeight w:val="20"/>
        </w:trPr>
        <w:tc>
          <w:tcPr>
            <w:tcW w:w="576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line="292" w:lineRule="auto"/>
              <w:ind w:right="121"/>
              <w:rPr>
                <w:b/>
                <w:sz w:val="24"/>
              </w:rPr>
            </w:pPr>
            <w:r w:rsidRPr="00F11DF5">
              <w:rPr>
                <w:b/>
                <w:sz w:val="24"/>
              </w:rPr>
              <w:t>№п/п</w:t>
            </w:r>
          </w:p>
        </w:tc>
        <w:tc>
          <w:tcPr>
            <w:tcW w:w="3529" w:type="dxa"/>
            <w:vMerge w:val="restart"/>
            <w:shd w:val="clear" w:color="auto" w:fill="auto"/>
          </w:tcPr>
          <w:p w:rsidR="00B1571B" w:rsidRPr="00F11DF5" w:rsidRDefault="005A0014">
            <w:pPr>
              <w:pStyle w:val="TableParagraph"/>
              <w:rPr>
                <w:b/>
                <w:sz w:val="24"/>
              </w:rPr>
            </w:pPr>
            <w:r w:rsidRPr="00F11DF5">
              <w:rPr>
                <w:b/>
                <w:sz w:val="24"/>
              </w:rPr>
              <w:t>Темаурока</w:t>
            </w:r>
          </w:p>
        </w:tc>
        <w:tc>
          <w:tcPr>
            <w:tcW w:w="4020" w:type="dxa"/>
            <w:gridSpan w:val="3"/>
            <w:shd w:val="clear" w:color="auto" w:fill="auto"/>
          </w:tcPr>
          <w:p w:rsidR="00B1571B" w:rsidRPr="00F11DF5" w:rsidRDefault="005A0014">
            <w:pPr>
              <w:pStyle w:val="TableParagraph"/>
              <w:rPr>
                <w:b/>
                <w:sz w:val="24"/>
              </w:rPr>
            </w:pPr>
            <w:r w:rsidRPr="00F11DF5">
              <w:rPr>
                <w:b/>
                <w:sz w:val="24"/>
              </w:rPr>
              <w:t>Количествочасов</w:t>
            </w:r>
          </w:p>
        </w:tc>
        <w:tc>
          <w:tcPr>
            <w:tcW w:w="1236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 w:rsidRPr="00F11DF5">
              <w:rPr>
                <w:b/>
                <w:sz w:val="24"/>
              </w:rPr>
              <w:t>Дата</w:t>
            </w:r>
            <w:r w:rsidRPr="00F11DF5"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188" w:type="dxa"/>
            <w:vMerge w:val="restart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line="292" w:lineRule="auto"/>
              <w:ind w:left="78" w:right="42"/>
              <w:rPr>
                <w:b/>
                <w:sz w:val="24"/>
              </w:rPr>
            </w:pPr>
            <w:r w:rsidRPr="00F11DF5">
              <w:rPr>
                <w:b/>
                <w:sz w:val="24"/>
              </w:rPr>
              <w:t>Виды,формыконтроля</w:t>
            </w:r>
          </w:p>
        </w:tc>
      </w:tr>
      <w:tr w:rsidR="00B1571B" w:rsidTr="00787055">
        <w:trPr>
          <w:trHeight w:val="20"/>
        </w:trPr>
        <w:tc>
          <w:tcPr>
            <w:tcW w:w="576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3529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shd w:val="clear" w:color="auto" w:fill="auto"/>
          </w:tcPr>
          <w:p w:rsidR="00B1571B" w:rsidRPr="00F11DF5" w:rsidRDefault="005A0014">
            <w:pPr>
              <w:pStyle w:val="TableParagraph"/>
              <w:rPr>
                <w:b/>
                <w:sz w:val="24"/>
              </w:rPr>
            </w:pPr>
            <w:r w:rsidRPr="00F11DF5"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line="292" w:lineRule="auto"/>
              <w:ind w:right="58"/>
              <w:rPr>
                <w:b/>
                <w:sz w:val="24"/>
              </w:rPr>
            </w:pPr>
            <w:proofErr w:type="spellStart"/>
            <w:r w:rsidRPr="00F11DF5">
              <w:rPr>
                <w:b/>
                <w:spacing w:val="-1"/>
                <w:sz w:val="24"/>
              </w:rPr>
              <w:t>контрольные</w:t>
            </w:r>
            <w:r w:rsidRPr="00F11DF5">
              <w:rPr>
                <w:b/>
                <w:sz w:val="24"/>
              </w:rPr>
              <w:t>работы</w:t>
            </w:r>
            <w:proofErr w:type="spellEnd"/>
          </w:p>
        </w:tc>
        <w:tc>
          <w:tcPr>
            <w:tcW w:w="1668" w:type="dxa"/>
            <w:shd w:val="clear" w:color="auto" w:fill="auto"/>
          </w:tcPr>
          <w:p w:rsidR="00B1571B" w:rsidRPr="00F11DF5" w:rsidRDefault="005A0014" w:rsidP="00F11DF5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proofErr w:type="spellStart"/>
            <w:r w:rsidRPr="00F11DF5">
              <w:rPr>
                <w:b/>
                <w:spacing w:val="-1"/>
                <w:sz w:val="24"/>
              </w:rPr>
              <w:t>практические</w:t>
            </w:r>
            <w:r w:rsidRPr="00F11DF5">
              <w:rPr>
                <w:b/>
                <w:sz w:val="24"/>
              </w:rPr>
              <w:t>работы</w:t>
            </w:r>
            <w:proofErr w:type="spellEnd"/>
          </w:p>
        </w:tc>
        <w:tc>
          <w:tcPr>
            <w:tcW w:w="1236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  <w:shd w:val="clear" w:color="auto" w:fill="auto"/>
          </w:tcPr>
          <w:p w:rsidR="00B1571B" w:rsidRPr="00F11DF5" w:rsidRDefault="00B1571B">
            <w:pPr>
              <w:rPr>
                <w:sz w:val="2"/>
                <w:szCs w:val="2"/>
              </w:rPr>
            </w:pP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01"/>
              <w:rPr>
                <w:sz w:val="24"/>
              </w:rPr>
            </w:pPr>
            <w:r w:rsidRPr="00F11DF5">
              <w:rPr>
                <w:sz w:val="24"/>
              </w:rPr>
              <w:t>Числа. Числа от 1 до9:различение, чтение, запись.Числои цифра 1, 2,3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02.09.2022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93"/>
              <w:rPr>
                <w:sz w:val="24"/>
              </w:rPr>
            </w:pPr>
            <w:r w:rsidRPr="00F11DF5">
              <w:rPr>
                <w:sz w:val="24"/>
              </w:rPr>
              <w:t>Числа. Числа от 1 до9:различение, чтение,запись.Числоицифра4,5.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05.09.2022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93"/>
              <w:rPr>
                <w:sz w:val="24"/>
              </w:rPr>
            </w:pPr>
            <w:r w:rsidRPr="00F11DF5">
              <w:rPr>
                <w:sz w:val="24"/>
              </w:rPr>
              <w:t>Числа. Числа от 1 до9:различение, чтение,запись.Числоицифра6,7.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06.09.2022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93"/>
              <w:rPr>
                <w:sz w:val="24"/>
              </w:rPr>
            </w:pPr>
            <w:r w:rsidRPr="00F11DF5">
              <w:rPr>
                <w:sz w:val="24"/>
              </w:rPr>
              <w:t>Числа. Числа от 1 до9:различение, чтение,запись.Числоицифра8,9.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proofErr w:type="spellStart"/>
            <w:r w:rsidRPr="00F11DF5">
              <w:rPr>
                <w:sz w:val="24"/>
              </w:rPr>
              <w:t>Единицасчёта.Десяток</w:t>
            </w:r>
            <w:proofErr w:type="spellEnd"/>
            <w:r w:rsidRPr="00F11DF5">
              <w:rPr>
                <w:sz w:val="24"/>
              </w:rPr>
              <w:t>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09.09.2022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Десяток.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12.09.2022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Счётдесятками.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13.09.2022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997"/>
              <w:rPr>
                <w:sz w:val="24"/>
              </w:rPr>
            </w:pPr>
            <w:r w:rsidRPr="00F11DF5">
              <w:rPr>
                <w:sz w:val="24"/>
              </w:rPr>
              <w:t>Счёт предметов, записьрезультатацифрами.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Сложениегрупппредметов.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16.09.2022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Вычитаниегрупппредметов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19.09.2022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Порядок.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20.09.2022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148"/>
              <w:rPr>
                <w:sz w:val="24"/>
              </w:rPr>
            </w:pPr>
            <w:r w:rsidRPr="00F11DF5">
              <w:rPr>
                <w:sz w:val="24"/>
              </w:rPr>
              <w:t>Порядковый номер объекта призаданномпорядкесчёта.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21.09.2022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13.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791"/>
              <w:rPr>
                <w:sz w:val="24"/>
              </w:rPr>
            </w:pPr>
            <w:r w:rsidRPr="00F11DF5">
              <w:rPr>
                <w:sz w:val="24"/>
              </w:rPr>
              <w:t>Нахождение порядковогономераобъекта.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23.09.2022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14.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Сравнениечисел.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26.09.2022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15.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222"/>
              <w:rPr>
                <w:sz w:val="24"/>
              </w:rPr>
            </w:pPr>
            <w:r w:rsidRPr="00F11DF5">
              <w:rPr>
                <w:sz w:val="24"/>
              </w:rPr>
              <w:t>Сравнение групп предметов поколичеству: больше, меньше,столькоже.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27.09.2022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16.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28"/>
              <w:rPr>
                <w:sz w:val="24"/>
              </w:rPr>
            </w:pPr>
            <w:r w:rsidRPr="00F11DF5">
              <w:rPr>
                <w:sz w:val="24"/>
              </w:rPr>
              <w:t>Сравнение по количеству спомощьюзнаков=и ≠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28.09.2022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17.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28"/>
              <w:rPr>
                <w:sz w:val="24"/>
              </w:rPr>
            </w:pPr>
            <w:r w:rsidRPr="00F11DF5">
              <w:rPr>
                <w:sz w:val="24"/>
              </w:rPr>
              <w:t>Сравнение по количеству спомощьюзнаков"&gt;"и"&lt;"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30.09.2022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18.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Числоицифра0.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03.10.2022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19.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9"/>
              <w:rPr>
                <w:sz w:val="24"/>
              </w:rPr>
            </w:pPr>
            <w:r w:rsidRPr="00F11DF5">
              <w:rPr>
                <w:sz w:val="24"/>
              </w:rPr>
              <w:t>Число и цифра 0 при измерении,вычислении.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04.10.2022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20.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8"/>
              <w:rPr>
                <w:sz w:val="24"/>
              </w:rPr>
            </w:pPr>
            <w:r w:rsidRPr="00F11DF5">
              <w:rPr>
                <w:sz w:val="24"/>
              </w:rPr>
              <w:t>Свойства сложения и вычитанияснулём.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05.10.2022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21.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55"/>
              <w:rPr>
                <w:sz w:val="24"/>
              </w:rPr>
            </w:pPr>
            <w:r w:rsidRPr="00F11DF5">
              <w:rPr>
                <w:sz w:val="24"/>
              </w:rPr>
              <w:t>Числа в пределах 20: чтение,запись,сравнение.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22.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Разрядныеслагаемые.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10.10.2022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23.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Записьчиселвпределах20.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11.10.2022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24.</w:t>
            </w:r>
          </w:p>
        </w:tc>
        <w:tc>
          <w:tcPr>
            <w:tcW w:w="3529" w:type="dxa"/>
            <w:shd w:val="clear" w:color="auto" w:fill="auto"/>
          </w:tcPr>
          <w:p w:rsidR="0078705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Сравнениечиселвпределах20.</w:t>
            </w:r>
          </w:p>
          <w:p w:rsidR="00787055" w:rsidRPr="00C36E05" w:rsidRDefault="00787055" w:rsidP="00787055">
            <w:pPr>
              <w:tabs>
                <w:tab w:val="left" w:pos="921"/>
              </w:tabs>
            </w:pPr>
            <w:r>
              <w:tab/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12.10.2022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25.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576"/>
              <w:rPr>
                <w:sz w:val="24"/>
              </w:rPr>
            </w:pPr>
            <w:r w:rsidRPr="00F11DF5">
              <w:rPr>
                <w:sz w:val="24"/>
              </w:rPr>
              <w:t>Однозначные и двузначныечисла.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26.</w:t>
            </w:r>
          </w:p>
        </w:tc>
        <w:tc>
          <w:tcPr>
            <w:tcW w:w="3529" w:type="dxa"/>
            <w:shd w:val="clear" w:color="auto" w:fill="auto"/>
          </w:tcPr>
          <w:p w:rsidR="0078705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Нумерациядвузначныхчисел</w:t>
            </w:r>
          </w:p>
          <w:p w:rsidR="00787055" w:rsidRPr="00C36E05" w:rsidRDefault="00787055" w:rsidP="00787055">
            <w:pPr>
              <w:ind w:firstLine="720"/>
            </w:pP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17.10.2022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27.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720"/>
              <w:rPr>
                <w:sz w:val="24"/>
              </w:rPr>
            </w:pPr>
            <w:r w:rsidRPr="00F11DF5">
              <w:rPr>
                <w:sz w:val="24"/>
              </w:rPr>
              <w:t>Сравнение однозначных идвузначныхчисел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18.10.2022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28.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56"/>
              <w:rPr>
                <w:sz w:val="24"/>
              </w:rPr>
            </w:pPr>
            <w:r w:rsidRPr="00F11DF5">
              <w:rPr>
                <w:sz w:val="24"/>
              </w:rPr>
              <w:t>Увеличение (уменьшение) числананесколько единиц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19.10.2022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29.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148"/>
              <w:rPr>
                <w:sz w:val="24"/>
              </w:rPr>
            </w:pPr>
            <w:r w:rsidRPr="00F11DF5">
              <w:rPr>
                <w:sz w:val="24"/>
              </w:rPr>
              <w:t>Увеличение числа на несколькоединиц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21.10.2022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30.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56"/>
              <w:rPr>
                <w:sz w:val="24"/>
              </w:rPr>
            </w:pPr>
            <w:r w:rsidRPr="00F11DF5">
              <w:rPr>
                <w:sz w:val="24"/>
              </w:rPr>
              <w:t>Уменьшение числа на несколькоединиц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24.10.2022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31.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Повторениепоразделу"Числа".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25.10.2022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32.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94"/>
              <w:rPr>
                <w:sz w:val="24"/>
              </w:rPr>
            </w:pPr>
            <w:r w:rsidRPr="00F11DF5">
              <w:rPr>
                <w:sz w:val="24"/>
              </w:rPr>
              <w:t>Длина и её измерение спомощьюзаданноймерки.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26.10.2022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33.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332"/>
              <w:rPr>
                <w:sz w:val="24"/>
              </w:rPr>
            </w:pPr>
            <w:r w:rsidRPr="00F11DF5">
              <w:rPr>
                <w:sz w:val="24"/>
              </w:rPr>
              <w:t>Длиннее. Короче.Одинаковыеподлине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28.10.2022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20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34.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Сравнениедлинотрезков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35.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Сравнениебезизмерения:выше</w:t>
            </w:r>
          </w:p>
          <w:p w:rsidR="00787055" w:rsidRPr="00F11DF5" w:rsidRDefault="00787055" w:rsidP="00787055">
            <w:pPr>
              <w:pStyle w:val="TableParagraph"/>
              <w:spacing w:before="60"/>
              <w:rPr>
                <w:sz w:val="24"/>
              </w:rPr>
            </w:pPr>
            <w:r w:rsidRPr="00F11DF5">
              <w:rPr>
                <w:sz w:val="24"/>
              </w:rPr>
              <w:t>—ниже,шире—уже.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08.11.2022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  <w:tr w:rsidR="00787055" w:rsidTr="00787055">
        <w:trPr>
          <w:trHeight w:val="1149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36.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364"/>
              <w:rPr>
                <w:sz w:val="24"/>
              </w:rPr>
            </w:pPr>
            <w:r w:rsidRPr="00F11DF5">
              <w:rPr>
                <w:sz w:val="24"/>
              </w:rPr>
              <w:t>Сравнение без измерения:длиннее — короче, старше —моложе,тяжелее—легче.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09.11.2022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</w:t>
            </w:r>
            <w:r>
              <w:rPr>
                <w:sz w:val="24"/>
              </w:rPr>
              <w:t xml:space="preserve"> уроке</w:t>
            </w:r>
            <w:r w:rsidRPr="00F11DF5">
              <w:rPr>
                <w:sz w:val="24"/>
              </w:rPr>
              <w:t>;</w:t>
            </w:r>
          </w:p>
        </w:tc>
      </w:tr>
    </w:tbl>
    <w:p w:rsidR="00B1571B" w:rsidRDefault="00B1571B">
      <w:pPr>
        <w:spacing w:line="292" w:lineRule="auto"/>
        <w:rPr>
          <w:sz w:val="24"/>
        </w:rPr>
        <w:sectPr w:rsidR="00B1571B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6"/>
        <w:gridCol w:w="3529"/>
        <w:gridCol w:w="732"/>
        <w:gridCol w:w="1620"/>
        <w:gridCol w:w="1668"/>
        <w:gridCol w:w="1236"/>
        <w:gridCol w:w="1188"/>
      </w:tblGrid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37.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Заданиябезизмерений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11.11.2022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38.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Единицыдлины:сантиметр.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39.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Единицыдлины:дециметр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15.11.2022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21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40.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509"/>
              <w:rPr>
                <w:sz w:val="24"/>
              </w:rPr>
            </w:pPr>
            <w:r w:rsidRPr="00F11DF5">
              <w:rPr>
                <w:sz w:val="24"/>
              </w:rPr>
              <w:t>Единицы длины: сантиметр,дециметр;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16.11.2022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41.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1038"/>
              <w:rPr>
                <w:sz w:val="24"/>
              </w:rPr>
            </w:pPr>
            <w:r w:rsidRPr="00F11DF5">
              <w:rPr>
                <w:sz w:val="24"/>
              </w:rPr>
              <w:t>Повторение по разделу"Величины".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18.11.2022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42.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220"/>
              <w:rPr>
                <w:sz w:val="24"/>
              </w:rPr>
            </w:pPr>
            <w:r w:rsidRPr="00F11DF5">
              <w:rPr>
                <w:sz w:val="24"/>
              </w:rPr>
              <w:t>Сложение и вычитание чисел впределах20.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21.11.2022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43.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Числа1–20.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22.11.2022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44.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Сравнениедвузначныхчисел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23.11.2022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45.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1035"/>
              <w:rPr>
                <w:sz w:val="24"/>
              </w:rPr>
            </w:pPr>
            <w:r w:rsidRPr="00F11DF5">
              <w:rPr>
                <w:sz w:val="24"/>
              </w:rPr>
              <w:t>Сложение и вычитаниедвузначныхчисел.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25.11.2022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46.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75"/>
              <w:rPr>
                <w:sz w:val="24"/>
              </w:rPr>
            </w:pPr>
            <w:r w:rsidRPr="00F11DF5">
              <w:rPr>
                <w:sz w:val="24"/>
              </w:rPr>
              <w:t>Знаки сложения и вычитания,названиякомпонентовдействия.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28.11.2022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47.</w:t>
            </w:r>
          </w:p>
        </w:tc>
        <w:tc>
          <w:tcPr>
            <w:tcW w:w="3529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Таблица сложения. Таблиц</w:t>
            </w:r>
            <w:r>
              <w:rPr>
                <w:sz w:val="24"/>
              </w:rPr>
              <w:t xml:space="preserve">а </w:t>
            </w:r>
            <w:r w:rsidRPr="00F11DF5">
              <w:rPr>
                <w:sz w:val="24"/>
              </w:rPr>
              <w:t>сложениячиселвпределах10</w:t>
            </w:r>
          </w:p>
        </w:tc>
        <w:tc>
          <w:tcPr>
            <w:tcW w:w="732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29.11.2022</w:t>
            </w:r>
          </w:p>
        </w:tc>
        <w:tc>
          <w:tcPr>
            <w:tcW w:w="1188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48.</w:t>
            </w:r>
          </w:p>
        </w:tc>
        <w:tc>
          <w:tcPr>
            <w:tcW w:w="3529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Таблица сложения. Таблицасложениячиселвпределах20</w:t>
            </w:r>
          </w:p>
        </w:tc>
        <w:tc>
          <w:tcPr>
            <w:tcW w:w="732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30.11.2022</w:t>
            </w:r>
          </w:p>
        </w:tc>
        <w:tc>
          <w:tcPr>
            <w:tcW w:w="1188" w:type="dxa"/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49.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Переместительное свойствосложения.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02.12.2022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Переместительное свойствосложения.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05.12.2022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51.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Компоненты сложения ивычитания.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06.12.2022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Связь между сложением ивычитанием.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Вычитание как действие,обратноесложению.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09.12.2022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Неизвестноеслагаемое.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12.12.2022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Нахождение неизвестногослагаемого.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13.12.2022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Задания на нахождениенеизвестногослагаемого.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Сложение одинаковыхслагаемых.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16.12.2022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Счётпо 2,по  3,по 5.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19.12.2022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59.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Задания на сложениеодинаковыхслагаемых.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20.12.2022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AD3659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right="341"/>
              <w:rPr>
                <w:sz w:val="24"/>
              </w:rPr>
            </w:pPr>
            <w:r w:rsidRPr="00F11DF5">
              <w:rPr>
                <w:sz w:val="24"/>
              </w:rPr>
              <w:t>Прибавлениеивычитаниенуля.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21.12.2022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53979" w:rsidRPr="00F11DF5" w:rsidRDefault="00853979" w:rsidP="00853979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61.</w:t>
            </w:r>
          </w:p>
        </w:tc>
        <w:tc>
          <w:tcPr>
            <w:tcW w:w="3529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Свойствасложенияснулем.</w:t>
            </w:r>
          </w:p>
        </w:tc>
        <w:tc>
          <w:tcPr>
            <w:tcW w:w="732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23.12.2022</w:t>
            </w:r>
          </w:p>
        </w:tc>
        <w:tc>
          <w:tcPr>
            <w:tcW w:w="1188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62.</w:t>
            </w:r>
          </w:p>
        </w:tc>
        <w:tc>
          <w:tcPr>
            <w:tcW w:w="3529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Свойствавычитанияснулем.</w:t>
            </w:r>
          </w:p>
        </w:tc>
        <w:tc>
          <w:tcPr>
            <w:tcW w:w="732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26.12.2022</w:t>
            </w:r>
          </w:p>
        </w:tc>
        <w:tc>
          <w:tcPr>
            <w:tcW w:w="1188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853979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63.</w:t>
            </w:r>
          </w:p>
        </w:tc>
        <w:tc>
          <w:tcPr>
            <w:tcW w:w="3529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spacing w:line="292" w:lineRule="auto"/>
              <w:ind w:right="366"/>
              <w:rPr>
                <w:sz w:val="24"/>
              </w:rPr>
            </w:pPr>
            <w:r w:rsidRPr="00F11DF5">
              <w:rPr>
                <w:sz w:val="24"/>
              </w:rPr>
              <w:t>Сложение чисел без переходачерездесяток.</w:t>
            </w:r>
          </w:p>
        </w:tc>
        <w:tc>
          <w:tcPr>
            <w:tcW w:w="732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27.12.2022</w:t>
            </w:r>
          </w:p>
        </w:tc>
        <w:tc>
          <w:tcPr>
            <w:tcW w:w="1188" w:type="dxa"/>
            <w:shd w:val="clear" w:color="auto" w:fill="auto"/>
          </w:tcPr>
          <w:p w:rsidR="00853979" w:rsidRPr="00F11DF5" w:rsidRDefault="00853979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64.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257"/>
              <w:rPr>
                <w:sz w:val="24"/>
              </w:rPr>
            </w:pPr>
            <w:r w:rsidRPr="00F11DF5">
              <w:rPr>
                <w:sz w:val="24"/>
              </w:rPr>
              <w:t>Вычитание чисел без переходачерездесяток.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09.01.2023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65.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18"/>
              <w:rPr>
                <w:sz w:val="24"/>
              </w:rPr>
            </w:pPr>
            <w:r w:rsidRPr="00F11DF5">
              <w:rPr>
                <w:sz w:val="24"/>
              </w:rPr>
              <w:t>Сложение чисел с переходомчерездесяток.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10.01.2023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66.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308"/>
              <w:rPr>
                <w:sz w:val="24"/>
              </w:rPr>
            </w:pPr>
            <w:r w:rsidRPr="00F11DF5">
              <w:rPr>
                <w:sz w:val="24"/>
              </w:rPr>
              <w:t>Вычитание чисел с переходомчерездесяток.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11.01.2023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67.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Вычислениесуммытрёхчисел.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13.01.2023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68.</w:t>
            </w:r>
          </w:p>
        </w:tc>
        <w:tc>
          <w:tcPr>
            <w:tcW w:w="3529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Вычисление разности трёхчисел.</w:t>
            </w:r>
          </w:p>
        </w:tc>
        <w:tc>
          <w:tcPr>
            <w:tcW w:w="732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16.01.2023</w:t>
            </w:r>
          </w:p>
        </w:tc>
        <w:tc>
          <w:tcPr>
            <w:tcW w:w="1188" w:type="dxa"/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69.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Задания на вычисление суммы,разноститрёх чисел.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17.01.2023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Повторение по разделу"Арифметическиедействия".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18.01.2023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Текстовая задача и ееструктурныеэлементы.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20.01.2023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Составление текстовой задачипообразцу.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23.01.2023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Составление текстовой задачипообразцу.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24.01.2023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Зависимость между данными иискомой величиной в текстовойзадаче.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25.01.2023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Выбор и записьарифметического действия дляполучени</w:t>
            </w:r>
            <w:r>
              <w:rPr>
                <w:sz w:val="24"/>
              </w:rPr>
              <w:t xml:space="preserve">я </w:t>
            </w:r>
            <w:r w:rsidRPr="00F11DF5">
              <w:rPr>
                <w:sz w:val="24"/>
              </w:rPr>
              <w:t>ответанавопрос.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27.01.2023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Выбор и записьарифметического действия дляполученияответанавопрос.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30.01.2023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 xml:space="preserve">Текстовая сюжетная задача водно действие: запись решения,ответа </w:t>
            </w:r>
            <w:r w:rsidRPr="00F11DF5">
              <w:rPr>
                <w:sz w:val="24"/>
              </w:rPr>
              <w:lastRenderedPageBreak/>
              <w:t>задачи. Задачинанахождениесуммы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31.01.2023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78.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Задачинанахождениеостатка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01.02.2023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79.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Задачи на увеличение числа нанесколько единиц. Задачи науменьшение числа на несколькоединиц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03.02.2023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18"/>
              <w:rPr>
                <w:sz w:val="24"/>
              </w:rPr>
            </w:pPr>
            <w:r w:rsidRPr="00F11DF5">
              <w:rPr>
                <w:sz w:val="24"/>
              </w:rPr>
              <w:t>Задачи на нахождениенеизвестного первогослагаемого.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06.02.2023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18"/>
              <w:rPr>
                <w:sz w:val="24"/>
              </w:rPr>
            </w:pPr>
            <w:r w:rsidRPr="00F11DF5">
              <w:rPr>
                <w:sz w:val="24"/>
              </w:rPr>
              <w:t>Задачи на нахождение неизвестного второго слагаемого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18"/>
              <w:rPr>
                <w:sz w:val="24"/>
              </w:rPr>
            </w:pPr>
            <w:r w:rsidRPr="00F11DF5">
              <w:rPr>
                <w:sz w:val="24"/>
              </w:rPr>
              <w:t>Задачи на нахождениенеизвестного уменьшаемого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08.02.2023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18"/>
              <w:rPr>
                <w:sz w:val="24"/>
              </w:rPr>
            </w:pPr>
            <w:r w:rsidRPr="00F11DF5">
              <w:rPr>
                <w:sz w:val="24"/>
              </w:rPr>
              <w:t>Задачи на нахождениенеизвестного вычитаемого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10.02.2023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418"/>
              <w:rPr>
                <w:sz w:val="24"/>
              </w:rPr>
            </w:pPr>
            <w:r w:rsidRPr="00F11DF5">
              <w:rPr>
                <w:sz w:val="24"/>
              </w:rPr>
              <w:t>Модели задач: краткая запись,рисунок,схема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13.02.2023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Обнаружение недостающегоэлемента задачи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Дополнение текста задачи числовыми данными (поиллюстрации, смыслу задачи, еёрешению).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15.02.2023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Дополнение текста задачичисловыми данными (поиллюстрации, смыслу задачи, еёрешению).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17.02.2023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Повторение по разделу"Текстовыезадачи".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27.02.2023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89.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Пространственные отношения.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28.02.2023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</w:t>
            </w:r>
            <w:r w:rsidRPr="00F11DF5">
              <w:rPr>
                <w:sz w:val="24"/>
              </w:rPr>
              <w:lastRenderedPageBreak/>
              <w:t>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90.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Расположение предметов иобъектовна плоскости.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01.03.2023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Расположение предметов и объектов в пространстве:слева/справа, сверху/снизу,между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03.03.2023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Распознавание объекта и его отражения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06.03.2023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Распознавание фигур: куба,шара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Распознавание круга,треугольника, прямоугольника,отрезка.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10.03.2023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Геометрические фигуры и их распознавание.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13.03.2023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Распознавание круга и треугольника.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Распознавание прямоугольника отрезка.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15.03.2023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Построение отрезка, квадрата,треугольника с помощью линейки; измерение длиныотрезка сантиметрах.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17.03.2023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99.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Измерение длины отрезка всантиметрах дециметрах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20.03.2023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Сравнениедлин отрезков.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21.03.2023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Длинастороны прямоугольника.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22.03.2023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Длинастороны квадрата</w:t>
            </w:r>
            <w:proofErr w:type="gramStart"/>
            <w:r w:rsidRPr="00F11DF5">
              <w:rPr>
                <w:sz w:val="24"/>
              </w:rPr>
              <w:t>..</w:t>
            </w:r>
            <w:proofErr w:type="gramEnd"/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24.03.2023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</w:t>
            </w:r>
            <w:r w:rsidRPr="00F11DF5">
              <w:rPr>
                <w:sz w:val="24"/>
              </w:rPr>
              <w:lastRenderedPageBreak/>
              <w:t>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103.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Длинастороны треугольника.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03.04.2023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Изображение прямоугольника,квадрата,треугольника.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04.04.2023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Изображение прямоугольника,квадрата,треугольника.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05.04.2023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Повторение по разделу"Геометрические фигуры".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07.04.2023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Сбор данных об объекте прообразу.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10.04.2023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Характеристики объекта,группы объектов (количество,форма,размер);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11.04.2023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109.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Выбор предметов по образцу(позаданным признакам).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12.04.2023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Выбор предметов по образцу(позаданным признакам).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14.04.2023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Группировка.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17.04.2023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Группировка по заданному признаку.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18.04.2023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Группировка предметов.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19.04.2023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Закономерность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21.04.2023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Закономерность в рядузаданных объектов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24.04.2023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116.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Обнаружение закономерности врядузаданных объектов.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25.04.2023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Продолжение ряда заданныхобъектов.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26.04.2023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Верные (истинные) иневерные(ложные) предложения,составленные относительно заданного набораматематических объектов.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28.04.2023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119.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Верные (истинные)предложения, составленные относительно заданного набораматематических объектов.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01.05.2023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Неверные (ложные)предложения, составленные относительно заданного набораматематических объектов.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02.05.2023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Нахождение верных и ложных предложений.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03.05.2023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122.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Чтение таблицы (содержащей неболее четырёх данных)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05.05.2023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123.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Извлечение данного изстроки,столбца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08.05.2023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124.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Внесение одного-двух данных в таблицу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10.05.2023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125.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Работа таблицами.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12.05.2023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126.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Чтение рисунка 1—2 числовыми данными (значениями данных величин).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15.05.2023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lastRenderedPageBreak/>
              <w:t>127.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Чтение схемы 1—2 числовыми данными (значениями данных величин).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16.05.2023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128.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>
              <w:rPr>
                <w:sz w:val="24"/>
              </w:rPr>
              <w:t>Итоговая диагностическая работа;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17.05.2023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>
              <w:rPr>
                <w:sz w:val="24"/>
              </w:rPr>
              <w:t>Диагностическая работа;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129.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Выполнение 1—3-шаговыхинструкций, связанных с вычислениями</w:t>
            </w:r>
            <w:r>
              <w:rPr>
                <w:sz w:val="24"/>
              </w:rPr>
              <w:t>. Работа над ошибками.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19.05.2023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130.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Выполнение 1—3-шаговыхинструкций, связанных сизмерением длины.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22.05.2023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131.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Выполнение 1—3-шаговыхинструкций, связанных построением геометрических фигур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 w:rsidRPr="00F11DF5"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 w:rsidRPr="00F11DF5">
              <w:rPr>
                <w:sz w:val="24"/>
              </w:rPr>
              <w:t>23.05.2023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3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Повторение по разделу"Математическая информация"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ind w:left="57" w:right="43"/>
              <w:jc w:val="center"/>
              <w:rPr>
                <w:sz w:val="24"/>
              </w:rPr>
            </w:pPr>
            <w:r>
              <w:rPr>
                <w:sz w:val="24"/>
              </w:rPr>
              <w:t>24.05.2023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 w:rsidRPr="00F11DF5">
              <w:rPr>
                <w:sz w:val="24"/>
              </w:rPr>
              <w:t>Ответ науроке.;</w:t>
            </w:r>
          </w:p>
        </w:tc>
      </w:tr>
      <w:tr w:rsidR="00787055" w:rsidTr="00787055">
        <w:trPr>
          <w:trHeight w:val="813"/>
        </w:trPr>
        <w:tc>
          <w:tcPr>
            <w:tcW w:w="4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right="670"/>
              <w:rPr>
                <w:sz w:val="24"/>
              </w:rPr>
            </w:pPr>
            <w:r w:rsidRPr="00F11DF5">
              <w:rPr>
                <w:sz w:val="24"/>
              </w:rPr>
              <w:t>ОБЩЕЕКОЛИЧЕСТВОЧАСОВПОПРОГРАММЕ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Default="00787055" w:rsidP="007870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Default="00787055" w:rsidP="007870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9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87055" w:rsidRPr="00F11DF5" w:rsidRDefault="00787055" w:rsidP="00787055">
            <w:pPr>
              <w:pStyle w:val="TableParagraph"/>
              <w:spacing w:line="292" w:lineRule="auto"/>
              <w:ind w:left="78" w:right="1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B1571B" w:rsidRDefault="00B1571B">
      <w:pPr>
        <w:spacing w:line="292" w:lineRule="auto"/>
        <w:rPr>
          <w:sz w:val="24"/>
        </w:rPr>
        <w:sectPr w:rsidR="00B1571B">
          <w:pgSz w:w="11900" w:h="16840"/>
          <w:pgMar w:top="560" w:right="560" w:bottom="280" w:left="560" w:header="720" w:footer="720" w:gutter="0"/>
          <w:cols w:space="720"/>
        </w:sectPr>
      </w:pPr>
    </w:p>
    <w:p w:rsidR="00787055" w:rsidRDefault="00AD2093" w:rsidP="00787055">
      <w:pPr>
        <w:spacing w:before="66"/>
        <w:ind w:left="106"/>
        <w:rPr>
          <w:b/>
          <w:sz w:val="24"/>
        </w:rPr>
      </w:pPr>
      <w:r w:rsidRPr="00AD2093">
        <w:rPr>
          <w:noProof/>
          <w:lang w:eastAsia="ru-RU"/>
        </w:rPr>
        <w:lastRenderedPageBreak/>
        <w:pict>
          <v:rect id="Rectangle 3" o:spid="_x0000_s1028" style="position:absolute;left:0;text-align:left;margin-left:33.3pt;margin-top:22.9pt;width:528.15pt;height:.6pt;z-index:-25165363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" fillcolor="black" stroked="f">
            <w10:wrap type="topAndBottom" anchorx="page"/>
          </v:rect>
        </w:pict>
      </w:r>
      <w:r w:rsidR="00787055">
        <w:rPr>
          <w:b/>
          <w:sz w:val="24"/>
        </w:rPr>
        <w:t>УЧЕБНО-МЕТОДИЧЕСКОЕ ОБЕСПЕЧЕНИЕ ОБРАЗОВАТЕЛЬНОГО ПРОЦЕССА</w:t>
      </w:r>
    </w:p>
    <w:p w:rsidR="00787055" w:rsidRDefault="00787055" w:rsidP="00787055">
      <w:pPr>
        <w:pStyle w:val="1"/>
        <w:spacing w:before="179"/>
      </w:pPr>
      <w:r>
        <w:t>ОБЯЗАТЕЛЬНЫЕУЧЕБНЫЕМАТЕРИАЛЫДЛЯУЧЕНИКА</w:t>
      </w:r>
    </w:p>
    <w:p w:rsidR="00787055" w:rsidRDefault="00787055" w:rsidP="00787055">
      <w:pPr>
        <w:pStyle w:val="a3"/>
        <w:spacing w:before="156"/>
        <w:ind w:left="106"/>
      </w:pPr>
      <w:r>
        <w:t>Математика(в3частях),1класс/</w:t>
      </w:r>
      <w:proofErr w:type="spellStart"/>
      <w:r>
        <w:t>Петерсон</w:t>
      </w:r>
      <w:proofErr w:type="spellEnd"/>
      <w:r>
        <w:t xml:space="preserve"> Л. Г.,ООО«</w:t>
      </w:r>
      <w:proofErr w:type="spellStart"/>
      <w:r>
        <w:t>БИНОМ</w:t>
      </w:r>
      <w:proofErr w:type="gramStart"/>
      <w:r>
        <w:t>.Л</w:t>
      </w:r>
      <w:proofErr w:type="gramEnd"/>
      <w:r>
        <w:t>абораториязнаний</w:t>
      </w:r>
      <w:proofErr w:type="spellEnd"/>
      <w:r>
        <w:t>»;АО</w:t>
      </w:r>
    </w:p>
    <w:p w:rsidR="00787055" w:rsidRDefault="00787055" w:rsidP="00787055">
      <w:pPr>
        <w:pStyle w:val="a3"/>
        <w:spacing w:before="60" w:line="292" w:lineRule="auto"/>
        <w:ind w:left="106" w:right="7524"/>
      </w:pPr>
      <w:r>
        <w:t>«Издательство Просвещение»;</w:t>
      </w:r>
    </w:p>
    <w:p w:rsidR="00787055" w:rsidRDefault="00787055" w:rsidP="00787055">
      <w:pPr>
        <w:pStyle w:val="a3"/>
        <w:spacing w:before="60" w:line="292" w:lineRule="auto"/>
        <w:ind w:left="106" w:right="7524"/>
      </w:pPr>
      <w:r>
        <w:t>Введите свой вариант:</w:t>
      </w:r>
    </w:p>
    <w:p w:rsidR="00787055" w:rsidRDefault="00787055" w:rsidP="00787055">
      <w:pPr>
        <w:pStyle w:val="1"/>
        <w:spacing w:before="191"/>
      </w:pPr>
      <w:r>
        <w:t>МЕТОДИЧЕСКИЕМАТЕРИАЛЫДЛЯУЧИТЕЛЯ</w:t>
      </w:r>
    </w:p>
    <w:p w:rsidR="00787055" w:rsidRDefault="00787055" w:rsidP="00787055">
      <w:pPr>
        <w:pStyle w:val="a3"/>
        <w:spacing w:before="156"/>
        <w:ind w:left="106"/>
      </w:pPr>
      <w:r>
        <w:t>Поурочные разработки</w:t>
      </w:r>
    </w:p>
    <w:p w:rsidR="00787055" w:rsidRDefault="00787055" w:rsidP="00787055">
      <w:pPr>
        <w:pStyle w:val="a3"/>
        <w:spacing w:before="60"/>
        <w:ind w:left="106"/>
      </w:pPr>
      <w:r>
        <w:t>Библиотека материалов для начальной школы</w:t>
      </w:r>
    </w:p>
    <w:p w:rsidR="00787055" w:rsidRDefault="00AD2093" w:rsidP="00787055">
      <w:pPr>
        <w:pStyle w:val="a3"/>
        <w:spacing w:before="60"/>
        <w:ind w:left="106"/>
      </w:pPr>
      <w:hyperlink r:id="rId7">
        <w:r w:rsidR="00787055">
          <w:t>http://www.nachalka.com/biblioteka</w:t>
        </w:r>
      </w:hyperlink>
    </w:p>
    <w:p w:rsidR="00787055" w:rsidRDefault="00787055" w:rsidP="00787055">
      <w:pPr>
        <w:pStyle w:val="a3"/>
        <w:spacing w:before="11"/>
        <w:ind w:left="0"/>
        <w:rPr>
          <w:sz w:val="21"/>
        </w:rPr>
      </w:pPr>
    </w:p>
    <w:p w:rsidR="00787055" w:rsidRDefault="00787055" w:rsidP="00787055">
      <w:pPr>
        <w:pStyle w:val="1"/>
        <w:spacing w:before="0"/>
      </w:pPr>
      <w:r>
        <w:t>ЦИФРОВЫЕОБРАЗОВАТЕЛЬНЫЕРЕСУРСЫИРЕСУРСЫСЕТИИНТЕРНЕТ</w:t>
      </w:r>
    </w:p>
    <w:p w:rsidR="00787055" w:rsidRDefault="00787055" w:rsidP="00787055">
      <w:pPr>
        <w:pStyle w:val="a3"/>
        <w:spacing w:before="156" w:line="292" w:lineRule="auto"/>
        <w:ind w:left="106" w:right="7524"/>
      </w:pPr>
      <w:r>
        <w:t>https://uchi.ru/</w:t>
      </w:r>
      <w:r>
        <w:rPr>
          <w:spacing w:val="-1"/>
        </w:rPr>
        <w:t>https://resh.edu.ru/</w:t>
      </w:r>
    </w:p>
    <w:p w:rsidR="00787055" w:rsidRDefault="00787055" w:rsidP="00787055">
      <w:pPr>
        <w:spacing w:line="292" w:lineRule="auto"/>
        <w:sectPr w:rsidR="00787055">
          <w:pgSz w:w="11900" w:h="16840"/>
          <w:pgMar w:top="520" w:right="560" w:bottom="280" w:left="560" w:header="720" w:footer="720" w:gutter="0"/>
          <w:cols w:space="720"/>
        </w:sectPr>
      </w:pPr>
    </w:p>
    <w:p w:rsidR="00B1571B" w:rsidRDefault="00AD2093">
      <w:pPr>
        <w:pStyle w:val="1"/>
      </w:pPr>
      <w:r>
        <w:rPr>
          <w:noProof/>
          <w:lang w:eastAsia="ru-RU"/>
        </w:rPr>
        <w:lastRenderedPageBreak/>
        <w:pict>
          <v:rect id="Rectangle 2" o:spid="_x0000_s1027" style="position:absolute;left:0;text-align:left;margin-left:33.3pt;margin-top:22.9pt;width:528.15pt;height:.6pt;z-index:-25165568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K+qdgIAAPk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" fillcolor="black" stroked="f">
            <w10:wrap type="topAndBottom" anchorx="page"/>
          </v:rect>
        </w:pict>
      </w:r>
      <w:r w:rsidR="005A0014">
        <w:t>МАТЕРИАЛЬНО-ТЕХНИЧЕСКОЕОБЕСПЕЧЕНИЕОБРАЗОВАТЕЛЬНОГОПРОЦЕССА</w:t>
      </w:r>
    </w:p>
    <w:p w:rsidR="00B1571B" w:rsidRDefault="005A0014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УЧЕБНОЕОБОРУДОВАНИЕ</w:t>
      </w:r>
    </w:p>
    <w:p w:rsidR="00B1571B" w:rsidRDefault="005A0014">
      <w:pPr>
        <w:pStyle w:val="a3"/>
        <w:spacing w:before="156" w:line="292" w:lineRule="auto"/>
        <w:ind w:left="106" w:right="603"/>
      </w:pPr>
      <w:r>
        <w:t xml:space="preserve">Таблицы к основным разделам грамматического материала, содержащегося в программе. </w:t>
      </w:r>
      <w:r w:rsidR="00BD2D12">
        <w:t>Наборы сюжетных</w:t>
      </w:r>
      <w:r>
        <w:t>(предметных)</w:t>
      </w:r>
      <w:r w:rsidR="00BD2D12">
        <w:t>картинок соответствиис тематикой</w:t>
      </w:r>
    </w:p>
    <w:p w:rsidR="00B1571B" w:rsidRDefault="005A0014">
      <w:pPr>
        <w:pStyle w:val="1"/>
        <w:spacing w:before="191"/>
      </w:pPr>
      <w:r>
        <w:t>ОБОРУДОВАНИЕДЛЯПРОВЕДЕНИЯЛАБОРАТОРНЫХИПРАКТИЧЕСКИХРАБОТ</w:t>
      </w:r>
    </w:p>
    <w:p w:rsidR="00B1571B" w:rsidRDefault="005A0014">
      <w:pPr>
        <w:pStyle w:val="a4"/>
        <w:numPr>
          <w:ilvl w:val="0"/>
          <w:numId w:val="1"/>
        </w:numPr>
        <w:tabs>
          <w:tab w:val="left" w:pos="347"/>
        </w:tabs>
        <w:spacing w:before="156"/>
        <w:rPr>
          <w:sz w:val="24"/>
        </w:rPr>
      </w:pPr>
      <w:r>
        <w:rPr>
          <w:sz w:val="24"/>
        </w:rPr>
        <w:t>Компьютер</w:t>
      </w:r>
    </w:p>
    <w:p w:rsidR="00B1571B" w:rsidRDefault="005A0014">
      <w:pPr>
        <w:pStyle w:val="a4"/>
        <w:numPr>
          <w:ilvl w:val="0"/>
          <w:numId w:val="1"/>
        </w:numPr>
        <w:tabs>
          <w:tab w:val="left" w:pos="347"/>
        </w:tabs>
        <w:spacing w:before="60"/>
        <w:rPr>
          <w:sz w:val="24"/>
        </w:rPr>
      </w:pPr>
      <w:r>
        <w:rPr>
          <w:sz w:val="24"/>
        </w:rPr>
        <w:t>Проектор</w:t>
      </w:r>
    </w:p>
    <w:p w:rsidR="00B1571B" w:rsidRDefault="005A0014">
      <w:pPr>
        <w:pStyle w:val="a4"/>
        <w:numPr>
          <w:ilvl w:val="0"/>
          <w:numId w:val="1"/>
        </w:numPr>
        <w:tabs>
          <w:tab w:val="left" w:pos="347"/>
        </w:tabs>
        <w:spacing w:before="60"/>
        <w:rPr>
          <w:sz w:val="24"/>
        </w:rPr>
      </w:pPr>
      <w:r>
        <w:rPr>
          <w:sz w:val="24"/>
        </w:rPr>
        <w:t>Колонки</w:t>
      </w:r>
    </w:p>
    <w:p w:rsidR="00B1571B" w:rsidRPr="007206EA" w:rsidRDefault="007206EA" w:rsidP="007206EA">
      <w:pPr>
        <w:pStyle w:val="a4"/>
        <w:numPr>
          <w:ilvl w:val="0"/>
          <w:numId w:val="1"/>
        </w:numPr>
        <w:tabs>
          <w:tab w:val="left" w:pos="347"/>
        </w:tabs>
        <w:spacing w:before="60"/>
        <w:rPr>
          <w:sz w:val="24"/>
        </w:rPr>
        <w:sectPr w:rsidR="00B1571B" w:rsidRPr="007206EA">
          <w:pgSz w:w="11900" w:h="16840"/>
          <w:pgMar w:top="520" w:right="560" w:bottom="280" w:left="560" w:header="720" w:footer="720" w:gutter="0"/>
          <w:cols w:space="720"/>
        </w:sectPr>
      </w:pPr>
      <w:r>
        <w:rPr>
          <w:sz w:val="24"/>
        </w:rPr>
        <w:t xml:space="preserve">Настенная </w:t>
      </w:r>
      <w:proofErr w:type="spellStart"/>
      <w:r>
        <w:rPr>
          <w:sz w:val="24"/>
        </w:rPr>
        <w:t>доск</w:t>
      </w:r>
      <w:proofErr w:type="spellEnd"/>
    </w:p>
    <w:p w:rsidR="00B1571B" w:rsidRDefault="00B1571B" w:rsidP="00787055">
      <w:pPr>
        <w:pStyle w:val="a3"/>
        <w:spacing w:before="4"/>
        <w:ind w:left="0"/>
        <w:rPr>
          <w:sz w:val="17"/>
        </w:rPr>
      </w:pPr>
    </w:p>
    <w:sectPr w:rsidR="00B1571B" w:rsidSect="00E110CE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85F9A"/>
    <w:multiLevelType w:val="hybridMultilevel"/>
    <w:tmpl w:val="DF50A05C"/>
    <w:lvl w:ilvl="0" w:tplc="6D388C82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D7246D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422835C">
      <w:numFmt w:val="bullet"/>
      <w:lvlText w:val="•"/>
      <w:lvlJc w:val="left"/>
      <w:pPr>
        <w:ind w:left="1751" w:hanging="361"/>
      </w:pPr>
      <w:rPr>
        <w:rFonts w:hint="default"/>
        <w:lang w:val="ru-RU" w:eastAsia="en-US" w:bidi="ar-SA"/>
      </w:rPr>
    </w:lvl>
    <w:lvl w:ilvl="3" w:tplc="CFCC85D8">
      <w:numFmt w:val="bullet"/>
      <w:lvlText w:val="•"/>
      <w:lvlJc w:val="left"/>
      <w:pPr>
        <w:ind w:left="2882" w:hanging="361"/>
      </w:pPr>
      <w:rPr>
        <w:rFonts w:hint="default"/>
        <w:lang w:val="ru-RU" w:eastAsia="en-US" w:bidi="ar-SA"/>
      </w:rPr>
    </w:lvl>
    <w:lvl w:ilvl="4" w:tplc="1D00F51A">
      <w:numFmt w:val="bullet"/>
      <w:lvlText w:val="•"/>
      <w:lvlJc w:val="left"/>
      <w:pPr>
        <w:ind w:left="4013" w:hanging="361"/>
      </w:pPr>
      <w:rPr>
        <w:rFonts w:hint="default"/>
        <w:lang w:val="ru-RU" w:eastAsia="en-US" w:bidi="ar-SA"/>
      </w:rPr>
    </w:lvl>
    <w:lvl w:ilvl="5" w:tplc="9FD2E104">
      <w:numFmt w:val="bullet"/>
      <w:lvlText w:val="•"/>
      <w:lvlJc w:val="left"/>
      <w:pPr>
        <w:ind w:left="5144" w:hanging="361"/>
      </w:pPr>
      <w:rPr>
        <w:rFonts w:hint="default"/>
        <w:lang w:val="ru-RU" w:eastAsia="en-US" w:bidi="ar-SA"/>
      </w:rPr>
    </w:lvl>
    <w:lvl w:ilvl="6" w:tplc="E8D24458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6542133A">
      <w:numFmt w:val="bullet"/>
      <w:lvlText w:val="•"/>
      <w:lvlJc w:val="left"/>
      <w:pPr>
        <w:ind w:left="7406" w:hanging="361"/>
      </w:pPr>
      <w:rPr>
        <w:rFonts w:hint="default"/>
        <w:lang w:val="ru-RU" w:eastAsia="en-US" w:bidi="ar-SA"/>
      </w:rPr>
    </w:lvl>
    <w:lvl w:ilvl="8" w:tplc="F55C6372">
      <w:numFmt w:val="bullet"/>
      <w:lvlText w:val="•"/>
      <w:lvlJc w:val="left"/>
      <w:pPr>
        <w:ind w:left="8537" w:hanging="361"/>
      </w:pPr>
      <w:rPr>
        <w:rFonts w:hint="default"/>
        <w:lang w:val="ru-RU" w:eastAsia="en-US" w:bidi="ar-SA"/>
      </w:rPr>
    </w:lvl>
  </w:abstractNum>
  <w:abstractNum w:abstractNumId="1">
    <w:nsid w:val="29BC435D"/>
    <w:multiLevelType w:val="hybridMultilevel"/>
    <w:tmpl w:val="1F30E348"/>
    <w:lvl w:ilvl="0" w:tplc="E2D251A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B2E020">
      <w:numFmt w:val="bullet"/>
      <w:lvlText w:val="•"/>
      <w:lvlJc w:val="left"/>
      <w:pPr>
        <w:ind w:left="1548" w:hanging="361"/>
      </w:pPr>
      <w:rPr>
        <w:rFonts w:hint="default"/>
        <w:lang w:val="ru-RU" w:eastAsia="en-US" w:bidi="ar-SA"/>
      </w:rPr>
    </w:lvl>
    <w:lvl w:ilvl="2" w:tplc="E6029E4A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09881B56"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4" w:tplc="2B582D72">
      <w:numFmt w:val="bullet"/>
      <w:lvlText w:val="•"/>
      <w:lvlJc w:val="left"/>
      <w:pPr>
        <w:ind w:left="4632" w:hanging="361"/>
      </w:pPr>
      <w:rPr>
        <w:rFonts w:hint="default"/>
        <w:lang w:val="ru-RU" w:eastAsia="en-US" w:bidi="ar-SA"/>
      </w:rPr>
    </w:lvl>
    <w:lvl w:ilvl="5" w:tplc="D0248FE0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11EAA74A">
      <w:numFmt w:val="bullet"/>
      <w:lvlText w:val="•"/>
      <w:lvlJc w:val="left"/>
      <w:pPr>
        <w:ind w:left="6688" w:hanging="361"/>
      </w:pPr>
      <w:rPr>
        <w:rFonts w:hint="default"/>
        <w:lang w:val="ru-RU" w:eastAsia="en-US" w:bidi="ar-SA"/>
      </w:rPr>
    </w:lvl>
    <w:lvl w:ilvl="7" w:tplc="74683844">
      <w:numFmt w:val="bullet"/>
      <w:lvlText w:val="•"/>
      <w:lvlJc w:val="left"/>
      <w:pPr>
        <w:ind w:left="7716" w:hanging="361"/>
      </w:pPr>
      <w:rPr>
        <w:rFonts w:hint="default"/>
        <w:lang w:val="ru-RU" w:eastAsia="en-US" w:bidi="ar-SA"/>
      </w:rPr>
    </w:lvl>
    <w:lvl w:ilvl="8" w:tplc="0E10CD64">
      <w:numFmt w:val="bullet"/>
      <w:lvlText w:val="•"/>
      <w:lvlJc w:val="left"/>
      <w:pPr>
        <w:ind w:left="8744" w:hanging="361"/>
      </w:pPr>
      <w:rPr>
        <w:rFonts w:hint="default"/>
        <w:lang w:val="ru-RU" w:eastAsia="en-US" w:bidi="ar-SA"/>
      </w:rPr>
    </w:lvl>
  </w:abstractNum>
  <w:abstractNum w:abstractNumId="2">
    <w:nsid w:val="49575511"/>
    <w:multiLevelType w:val="hybridMultilevel"/>
    <w:tmpl w:val="6E2E6888"/>
    <w:lvl w:ilvl="0" w:tplc="8F5A13F8">
      <w:start w:val="1"/>
      <w:numFmt w:val="decimal"/>
      <w:lvlText w:val="%1)"/>
      <w:lvlJc w:val="left"/>
      <w:pPr>
        <w:ind w:left="610" w:hanging="325"/>
      </w:pPr>
      <w:rPr>
        <w:rFonts w:hint="default"/>
        <w:i/>
        <w:iCs/>
        <w:w w:val="100"/>
        <w:lang w:val="ru-RU" w:eastAsia="en-US" w:bidi="ar-SA"/>
      </w:rPr>
    </w:lvl>
    <w:lvl w:ilvl="1" w:tplc="783AB0F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5248356">
      <w:numFmt w:val="bullet"/>
      <w:lvlText w:val="•"/>
      <w:lvlJc w:val="left"/>
      <w:pPr>
        <w:ind w:left="1751" w:hanging="361"/>
      </w:pPr>
      <w:rPr>
        <w:rFonts w:hint="default"/>
        <w:lang w:val="ru-RU" w:eastAsia="en-US" w:bidi="ar-SA"/>
      </w:rPr>
    </w:lvl>
    <w:lvl w:ilvl="3" w:tplc="E7EE2CDE">
      <w:numFmt w:val="bullet"/>
      <w:lvlText w:val="•"/>
      <w:lvlJc w:val="left"/>
      <w:pPr>
        <w:ind w:left="2882" w:hanging="361"/>
      </w:pPr>
      <w:rPr>
        <w:rFonts w:hint="default"/>
        <w:lang w:val="ru-RU" w:eastAsia="en-US" w:bidi="ar-SA"/>
      </w:rPr>
    </w:lvl>
    <w:lvl w:ilvl="4" w:tplc="ADC4DFBA">
      <w:numFmt w:val="bullet"/>
      <w:lvlText w:val="•"/>
      <w:lvlJc w:val="left"/>
      <w:pPr>
        <w:ind w:left="4013" w:hanging="361"/>
      </w:pPr>
      <w:rPr>
        <w:rFonts w:hint="default"/>
        <w:lang w:val="ru-RU" w:eastAsia="en-US" w:bidi="ar-SA"/>
      </w:rPr>
    </w:lvl>
    <w:lvl w:ilvl="5" w:tplc="6D3C0D00">
      <w:numFmt w:val="bullet"/>
      <w:lvlText w:val="•"/>
      <w:lvlJc w:val="left"/>
      <w:pPr>
        <w:ind w:left="5144" w:hanging="361"/>
      </w:pPr>
      <w:rPr>
        <w:rFonts w:hint="default"/>
        <w:lang w:val="ru-RU" w:eastAsia="en-US" w:bidi="ar-SA"/>
      </w:rPr>
    </w:lvl>
    <w:lvl w:ilvl="6" w:tplc="021E7A02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080CED02">
      <w:numFmt w:val="bullet"/>
      <w:lvlText w:val="•"/>
      <w:lvlJc w:val="left"/>
      <w:pPr>
        <w:ind w:left="7406" w:hanging="361"/>
      </w:pPr>
      <w:rPr>
        <w:rFonts w:hint="default"/>
        <w:lang w:val="ru-RU" w:eastAsia="en-US" w:bidi="ar-SA"/>
      </w:rPr>
    </w:lvl>
    <w:lvl w:ilvl="8" w:tplc="F036D718">
      <w:numFmt w:val="bullet"/>
      <w:lvlText w:val="•"/>
      <w:lvlJc w:val="left"/>
      <w:pPr>
        <w:ind w:left="8537" w:hanging="361"/>
      </w:pPr>
      <w:rPr>
        <w:rFonts w:hint="default"/>
        <w:lang w:val="ru-RU" w:eastAsia="en-US" w:bidi="ar-SA"/>
      </w:rPr>
    </w:lvl>
  </w:abstractNum>
  <w:abstractNum w:abstractNumId="3">
    <w:nsid w:val="58DC4BC9"/>
    <w:multiLevelType w:val="hybridMultilevel"/>
    <w:tmpl w:val="3E3CF82A"/>
    <w:lvl w:ilvl="0" w:tplc="20F83A14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E01F56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953C9352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2AD6CD7C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A2E23FD8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D6148032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A4ED072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66A2E5AC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B5A28482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lTrailSpace/>
  </w:compat>
  <w:rsids>
    <w:rsidRoot w:val="004B5E3F"/>
    <w:rsid w:val="00214F9D"/>
    <w:rsid w:val="00385004"/>
    <w:rsid w:val="003B45BE"/>
    <w:rsid w:val="003F226B"/>
    <w:rsid w:val="004B5E3F"/>
    <w:rsid w:val="0052428C"/>
    <w:rsid w:val="005A0014"/>
    <w:rsid w:val="007206EA"/>
    <w:rsid w:val="00732099"/>
    <w:rsid w:val="00787055"/>
    <w:rsid w:val="00853979"/>
    <w:rsid w:val="00A150CE"/>
    <w:rsid w:val="00A3672A"/>
    <w:rsid w:val="00AC51F1"/>
    <w:rsid w:val="00AD2093"/>
    <w:rsid w:val="00AD3659"/>
    <w:rsid w:val="00B1571B"/>
    <w:rsid w:val="00BD2D12"/>
    <w:rsid w:val="00C2747F"/>
    <w:rsid w:val="00C36E05"/>
    <w:rsid w:val="00D52A87"/>
    <w:rsid w:val="00E110CE"/>
    <w:rsid w:val="00F11DF5"/>
    <w:rsid w:val="00F250C9"/>
    <w:rsid w:val="00F362C5"/>
    <w:rsid w:val="00F91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10CE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rsid w:val="00E110CE"/>
    <w:pPr>
      <w:spacing w:before="66"/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10CE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10CE"/>
    <w:pPr>
      <w:ind w:left="526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110CE"/>
    <w:pPr>
      <w:spacing w:before="119"/>
      <w:ind w:left="526"/>
    </w:pPr>
  </w:style>
  <w:style w:type="paragraph" w:customStyle="1" w:styleId="TableParagraph">
    <w:name w:val="Table Paragraph"/>
    <w:basedOn w:val="a"/>
    <w:uiPriority w:val="1"/>
    <w:qFormat/>
    <w:rsid w:val="00E110CE"/>
    <w:pPr>
      <w:spacing w:before="86"/>
      <w:ind w:left="76"/>
    </w:pPr>
  </w:style>
  <w:style w:type="paragraph" w:styleId="a5">
    <w:name w:val="Balloon Text"/>
    <w:basedOn w:val="a"/>
    <w:link w:val="a6"/>
    <w:uiPriority w:val="99"/>
    <w:semiHidden/>
    <w:unhideWhenUsed/>
    <w:rsid w:val="00C274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747F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nachalka.com/bibliotek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6;&#1072;&#1089;&#1080;&#1084;\Desktop\&#1087;&#1088;&#1086;&#1075;&#1088;&#1072;&#1084;&#1084;&#1099;\_&#1056;&#1072;&#1073;&#1086;&#1095;&#1072;&#1103;%20&#1087;&#1088;&#1086;&#1075;&#1088;&#1072;&#1084;&#1084;&#1072;%20ID494390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6B1B1-1DBC-42E8-9DF6-28B1725E7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_Рабочая программа ID4943901</Template>
  <TotalTime>52</TotalTime>
  <Pages>1</Pages>
  <Words>5651</Words>
  <Characters>32212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37788</CharactersWithSpaces>
  <SharedDoc>false</SharedDoc>
  <HLinks>
    <vt:vector size="6" baseType="variant">
      <vt:variant>
        <vt:i4>2883628</vt:i4>
      </vt:variant>
      <vt:variant>
        <vt:i4>0</vt:i4>
      </vt:variant>
      <vt:variant>
        <vt:i4>0</vt:i4>
      </vt:variant>
      <vt:variant>
        <vt:i4>5</vt:i4>
      </vt:variant>
      <vt:variant>
        <vt:lpwstr>http://www.nachalka.com/biblioteka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</dc:creator>
  <cp:keywords/>
  <cp:lastModifiedBy>user</cp:lastModifiedBy>
  <cp:revision>9</cp:revision>
  <cp:lastPrinted>2022-10-04T04:59:00Z</cp:lastPrinted>
  <dcterms:created xsi:type="dcterms:W3CDTF">2023-01-25T08:00:00Z</dcterms:created>
  <dcterms:modified xsi:type="dcterms:W3CDTF">2023-01-29T13:07:00Z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2022-09-25T00:00:00Z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2022-09-25T00:00:00Z</vt:filetime>
  </property>
</Properties>
</file>